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F6844" w14:textId="2BF9C8A3" w:rsidR="00E705C0" w:rsidRDefault="00E705C0" w:rsidP="00112440">
      <w:pPr>
        <w:pStyle w:val="Default"/>
        <w:jc w:val="center"/>
        <w:rPr>
          <w:b/>
          <w:sz w:val="32"/>
          <w:szCs w:val="32"/>
        </w:rPr>
      </w:pPr>
      <w:r>
        <w:rPr>
          <w:b/>
          <w:sz w:val="32"/>
          <w:szCs w:val="32"/>
        </w:rPr>
        <w:t>Cliff College Booking</w:t>
      </w:r>
      <w:r w:rsidRPr="005F5972">
        <w:rPr>
          <w:b/>
          <w:sz w:val="32"/>
          <w:szCs w:val="32"/>
        </w:rPr>
        <w:t xml:space="preserve"> Form</w:t>
      </w:r>
    </w:p>
    <w:p w14:paraId="14A34DF7" w14:textId="77777777" w:rsidR="00C21A62" w:rsidRPr="00FF3F99" w:rsidRDefault="00C21A62" w:rsidP="00CE6B69">
      <w:pPr>
        <w:pStyle w:val="Default"/>
        <w:jc w:val="center"/>
        <w:rPr>
          <w:bCs/>
          <w:sz w:val="32"/>
          <w:szCs w:val="32"/>
        </w:rPr>
      </w:pPr>
    </w:p>
    <w:p w14:paraId="13B7FA6E" w14:textId="030D5EA4" w:rsidR="00C21A62" w:rsidRDefault="00C21A62" w:rsidP="23176802">
      <w:pPr>
        <w:pStyle w:val="Default"/>
        <w:jc w:val="center"/>
      </w:pPr>
      <w:r w:rsidRPr="23176802">
        <w:t xml:space="preserve">This retreat is for </w:t>
      </w:r>
      <w:r w:rsidR="00001641" w:rsidRPr="23176802">
        <w:t>Local Lay-Pastors</w:t>
      </w:r>
      <w:r w:rsidR="00FF3F99" w:rsidRPr="23176802">
        <w:t>,</w:t>
      </w:r>
      <w:r w:rsidR="00001641" w:rsidRPr="23176802">
        <w:t xml:space="preserve"> and those who hold equivalent roles within their Church. The retreat is organised by the Methodist Church</w:t>
      </w:r>
      <w:r w:rsidR="00E0254C" w:rsidRPr="23176802">
        <w:t xml:space="preserve"> </w:t>
      </w:r>
      <w:proofErr w:type="gramStart"/>
      <w:r w:rsidR="00E0254C" w:rsidRPr="23176802">
        <w:t>Ministries</w:t>
      </w:r>
      <w:r w:rsidR="00FF3F99" w:rsidRPr="23176802">
        <w:t xml:space="preserve"> </w:t>
      </w:r>
      <w:r w:rsidR="44741337" w:rsidRPr="23176802">
        <w:t>,</w:t>
      </w:r>
      <w:proofErr w:type="gramEnd"/>
      <w:r w:rsidR="00E0254C" w:rsidRPr="23176802">
        <w:t xml:space="preserve"> </w:t>
      </w:r>
      <w:r w:rsidR="003768AE" w:rsidRPr="23176802">
        <w:t>Reflect- the Methodist Spirituality and Retreat’s group and Cliff College.</w:t>
      </w:r>
    </w:p>
    <w:p w14:paraId="3659E881" w14:textId="77777777" w:rsidR="00CE6B69" w:rsidRPr="00FF3F99" w:rsidRDefault="00CE6B69" w:rsidP="23176802">
      <w:pPr>
        <w:pStyle w:val="Default"/>
        <w:jc w:val="center"/>
      </w:pPr>
    </w:p>
    <w:p w14:paraId="16A9859F" w14:textId="54CC6221" w:rsidR="00FF3F99" w:rsidRPr="00FF3F99" w:rsidRDefault="003768AE" w:rsidP="23176802">
      <w:pPr>
        <w:pStyle w:val="Default"/>
        <w:jc w:val="center"/>
      </w:pPr>
      <w:r w:rsidRPr="23176802">
        <w:t xml:space="preserve">The Retreat will contain a mixture of guided reflection and input alongside times of silence, opportunities for creativity and </w:t>
      </w:r>
      <w:r w:rsidR="00FF3F99" w:rsidRPr="23176802">
        <w:t>prayer.</w:t>
      </w:r>
      <w:r w:rsidR="29E30C4D" w:rsidRPr="23176802">
        <w:t xml:space="preserve"> </w:t>
      </w:r>
      <w:r w:rsidR="00FF3F99" w:rsidRPr="23176802">
        <w:t xml:space="preserve">Our theme will consider how the natural seasons </w:t>
      </w:r>
      <w:r w:rsidR="003034E9" w:rsidRPr="23176802">
        <w:t xml:space="preserve">of God’s creation can speak into the seasons </w:t>
      </w:r>
      <w:r w:rsidR="00FF3F99" w:rsidRPr="23176802">
        <w:t xml:space="preserve">of life, service and </w:t>
      </w:r>
      <w:r w:rsidR="003034E9" w:rsidRPr="23176802">
        <w:t>call.</w:t>
      </w:r>
    </w:p>
    <w:p w14:paraId="78BFB9BD" w14:textId="77777777" w:rsidR="00E705C0" w:rsidRPr="009928D4" w:rsidRDefault="00E705C0" w:rsidP="00E705C0">
      <w:pPr>
        <w:pStyle w:val="Default"/>
        <w:rPr>
          <w:sz w:val="22"/>
          <w:szCs w:val="22"/>
        </w:rPr>
      </w:pPr>
    </w:p>
    <w:tbl>
      <w:tblPr>
        <w:tblStyle w:val="TableGrid"/>
        <w:tblW w:w="9010" w:type="dxa"/>
        <w:tblLook w:val="04A0" w:firstRow="1" w:lastRow="0" w:firstColumn="1" w:lastColumn="0" w:noHBand="0" w:noVBand="1"/>
      </w:tblPr>
      <w:tblGrid>
        <w:gridCol w:w="1676"/>
        <w:gridCol w:w="999"/>
        <w:gridCol w:w="1409"/>
        <w:gridCol w:w="1837"/>
        <w:gridCol w:w="930"/>
        <w:gridCol w:w="2159"/>
      </w:tblGrid>
      <w:tr w:rsidR="00E705C0" w:rsidRPr="009928D4" w14:paraId="7A8B9146" w14:textId="77777777" w:rsidTr="23176802">
        <w:trPr>
          <w:trHeight w:val="283"/>
        </w:trPr>
        <w:tc>
          <w:tcPr>
            <w:tcW w:w="9010" w:type="dxa"/>
            <w:gridSpan w:val="6"/>
            <w:shd w:val="clear" w:color="auto" w:fill="BFBFBF" w:themeFill="background1" w:themeFillShade="BF"/>
            <w:vAlign w:val="center"/>
          </w:tcPr>
          <w:p w14:paraId="6E457AF9" w14:textId="77777777" w:rsidR="00E705C0" w:rsidRPr="005F5972" w:rsidRDefault="00E705C0" w:rsidP="00E5242A">
            <w:pPr>
              <w:pStyle w:val="Default"/>
              <w:spacing w:line="276" w:lineRule="auto"/>
              <w:rPr>
                <w:b/>
              </w:rPr>
            </w:pPr>
            <w:r w:rsidRPr="005F5972">
              <w:rPr>
                <w:b/>
              </w:rPr>
              <w:t>General information</w:t>
            </w:r>
          </w:p>
        </w:tc>
      </w:tr>
      <w:tr w:rsidR="00E705C0" w:rsidRPr="009928D4" w14:paraId="40670B9F" w14:textId="77777777" w:rsidTr="23176802">
        <w:trPr>
          <w:trHeight w:val="567"/>
        </w:trPr>
        <w:tc>
          <w:tcPr>
            <w:tcW w:w="1676" w:type="dxa"/>
            <w:vAlign w:val="center"/>
          </w:tcPr>
          <w:p w14:paraId="57511D25" w14:textId="36FA50A7" w:rsidR="00E705C0" w:rsidRPr="009928D4" w:rsidRDefault="00E705C0" w:rsidP="00E5242A">
            <w:pPr>
              <w:pStyle w:val="Default"/>
              <w:spacing w:line="276" w:lineRule="auto"/>
            </w:pPr>
          </w:p>
        </w:tc>
        <w:tc>
          <w:tcPr>
            <w:tcW w:w="7334" w:type="dxa"/>
            <w:gridSpan w:val="5"/>
            <w:vAlign w:val="center"/>
          </w:tcPr>
          <w:p w14:paraId="1F22D67A" w14:textId="790D103F" w:rsidR="00E705C0" w:rsidRDefault="0084499F" w:rsidP="00E5242A">
            <w:pPr>
              <w:pStyle w:val="Default"/>
              <w:spacing w:line="276" w:lineRule="auto"/>
            </w:pPr>
            <w:r>
              <w:t>Local Lay</w:t>
            </w:r>
            <w:r w:rsidR="004E18A8">
              <w:t>-</w:t>
            </w:r>
            <w:r>
              <w:t>Pastors Retreat</w:t>
            </w:r>
          </w:p>
          <w:p w14:paraId="5DD7F1E0" w14:textId="5FF76E5B" w:rsidR="00D42FBD" w:rsidRPr="009928D4" w:rsidRDefault="00D42FBD" w:rsidP="00E5242A">
            <w:pPr>
              <w:pStyle w:val="Default"/>
              <w:spacing w:line="276" w:lineRule="auto"/>
            </w:pPr>
            <w:r>
              <w:t>Organised by Cliff College/MCB/Reflect</w:t>
            </w:r>
          </w:p>
        </w:tc>
      </w:tr>
      <w:tr w:rsidR="00E705C0" w:rsidRPr="009928D4" w14:paraId="09A53132" w14:textId="77777777" w:rsidTr="23176802">
        <w:trPr>
          <w:trHeight w:val="283"/>
        </w:trPr>
        <w:tc>
          <w:tcPr>
            <w:tcW w:w="1676" w:type="dxa"/>
            <w:vAlign w:val="center"/>
          </w:tcPr>
          <w:p w14:paraId="4C35A628" w14:textId="434D1A04" w:rsidR="00E705C0" w:rsidRPr="009928D4" w:rsidRDefault="004E18A8" w:rsidP="00E5242A">
            <w:pPr>
              <w:pStyle w:val="Default"/>
              <w:spacing w:line="276" w:lineRule="auto"/>
            </w:pPr>
            <w:r>
              <w:t>Participant</w:t>
            </w:r>
            <w:r w:rsidR="00D42FBD">
              <w:t xml:space="preserve"> Name</w:t>
            </w:r>
          </w:p>
        </w:tc>
        <w:tc>
          <w:tcPr>
            <w:tcW w:w="7334" w:type="dxa"/>
            <w:gridSpan w:val="5"/>
            <w:vAlign w:val="center"/>
          </w:tcPr>
          <w:p w14:paraId="41342CBD" w14:textId="07E59334" w:rsidR="00E705C0" w:rsidRPr="009928D4" w:rsidRDefault="00E705C0" w:rsidP="00E5242A">
            <w:pPr>
              <w:pStyle w:val="Default"/>
              <w:spacing w:line="276" w:lineRule="auto"/>
            </w:pPr>
          </w:p>
        </w:tc>
      </w:tr>
      <w:tr w:rsidR="00E705C0" w:rsidRPr="009928D4" w14:paraId="6A56C4B9" w14:textId="77777777" w:rsidTr="23176802">
        <w:trPr>
          <w:trHeight w:val="283"/>
        </w:trPr>
        <w:tc>
          <w:tcPr>
            <w:tcW w:w="1676" w:type="dxa"/>
            <w:vAlign w:val="center"/>
          </w:tcPr>
          <w:p w14:paraId="215CF92C" w14:textId="496268E4" w:rsidR="00E705C0" w:rsidRPr="009928D4" w:rsidRDefault="00D42FBD" w:rsidP="00E5242A">
            <w:pPr>
              <w:pStyle w:val="Default"/>
              <w:spacing w:line="276" w:lineRule="auto"/>
            </w:pPr>
            <w:r>
              <w:t>Email Address</w:t>
            </w:r>
          </w:p>
        </w:tc>
        <w:tc>
          <w:tcPr>
            <w:tcW w:w="4245" w:type="dxa"/>
            <w:gridSpan w:val="3"/>
            <w:vAlign w:val="center"/>
          </w:tcPr>
          <w:p w14:paraId="6DD274AC" w14:textId="77777777" w:rsidR="00103D32" w:rsidRDefault="00103D32" w:rsidP="00103D32">
            <w:pPr>
              <w:pStyle w:val="Default"/>
              <w:spacing w:line="276" w:lineRule="auto"/>
            </w:pPr>
          </w:p>
          <w:p w14:paraId="06CFD4B2" w14:textId="3FD318D6" w:rsidR="00CE6B69" w:rsidRPr="009928D4" w:rsidRDefault="00CE6B69" w:rsidP="00103D32">
            <w:pPr>
              <w:pStyle w:val="Default"/>
              <w:spacing w:line="276" w:lineRule="auto"/>
            </w:pPr>
          </w:p>
        </w:tc>
        <w:tc>
          <w:tcPr>
            <w:tcW w:w="930" w:type="dxa"/>
            <w:vAlign w:val="center"/>
          </w:tcPr>
          <w:p w14:paraId="6E1F5D9E" w14:textId="77777777" w:rsidR="00E705C0" w:rsidRPr="009928D4" w:rsidRDefault="00E705C0" w:rsidP="00E5242A">
            <w:pPr>
              <w:pStyle w:val="Default"/>
              <w:spacing w:line="276" w:lineRule="auto"/>
            </w:pPr>
            <w:r>
              <w:t>Phone</w:t>
            </w:r>
          </w:p>
        </w:tc>
        <w:tc>
          <w:tcPr>
            <w:tcW w:w="2159" w:type="dxa"/>
            <w:vAlign w:val="center"/>
          </w:tcPr>
          <w:p w14:paraId="44577600" w14:textId="0D4CDC4E" w:rsidR="00E705C0" w:rsidRPr="009928D4" w:rsidRDefault="00E705C0" w:rsidP="00E5242A">
            <w:pPr>
              <w:pStyle w:val="Default"/>
              <w:spacing w:line="276" w:lineRule="auto"/>
            </w:pPr>
          </w:p>
        </w:tc>
      </w:tr>
      <w:tr w:rsidR="00E705C0" w:rsidRPr="009928D4" w14:paraId="7AF9ADAC" w14:textId="77777777" w:rsidTr="23176802">
        <w:trPr>
          <w:trHeight w:val="283"/>
        </w:trPr>
        <w:tc>
          <w:tcPr>
            <w:tcW w:w="1676" w:type="dxa"/>
            <w:vAlign w:val="center"/>
          </w:tcPr>
          <w:p w14:paraId="1DC5EE89" w14:textId="2522EC7B" w:rsidR="00E705C0" w:rsidRPr="009928D4" w:rsidRDefault="0097726F" w:rsidP="00E5242A">
            <w:pPr>
              <w:pStyle w:val="Default"/>
              <w:spacing w:line="276" w:lineRule="auto"/>
            </w:pPr>
            <w:r>
              <w:t>Emergency Contact</w:t>
            </w:r>
          </w:p>
        </w:tc>
        <w:tc>
          <w:tcPr>
            <w:tcW w:w="7334" w:type="dxa"/>
            <w:gridSpan w:val="5"/>
            <w:vAlign w:val="center"/>
          </w:tcPr>
          <w:p w14:paraId="4D5CC4E0" w14:textId="77777777" w:rsidR="00E705C0" w:rsidRPr="009928D4" w:rsidRDefault="00E705C0" w:rsidP="00E5242A">
            <w:pPr>
              <w:pStyle w:val="Default"/>
              <w:spacing w:line="276" w:lineRule="auto"/>
            </w:pPr>
          </w:p>
        </w:tc>
      </w:tr>
      <w:tr w:rsidR="00E705C0" w:rsidRPr="009928D4" w14:paraId="4E278011" w14:textId="77777777" w:rsidTr="23176802">
        <w:trPr>
          <w:trHeight w:val="283"/>
        </w:trPr>
        <w:tc>
          <w:tcPr>
            <w:tcW w:w="1676" w:type="dxa"/>
            <w:tcBorders>
              <w:bottom w:val="single" w:sz="4" w:space="0" w:color="auto"/>
            </w:tcBorders>
            <w:vAlign w:val="center"/>
          </w:tcPr>
          <w:p w14:paraId="578899B1" w14:textId="257EF889" w:rsidR="00E705C0" w:rsidRPr="009928D4" w:rsidRDefault="00E705C0" w:rsidP="00E5242A">
            <w:pPr>
              <w:pStyle w:val="Default"/>
              <w:spacing w:line="276" w:lineRule="auto"/>
            </w:pPr>
          </w:p>
        </w:tc>
        <w:tc>
          <w:tcPr>
            <w:tcW w:w="4245" w:type="dxa"/>
            <w:gridSpan w:val="3"/>
            <w:tcBorders>
              <w:bottom w:val="single" w:sz="4" w:space="0" w:color="auto"/>
            </w:tcBorders>
            <w:vAlign w:val="center"/>
          </w:tcPr>
          <w:p w14:paraId="2E7CFF08" w14:textId="019F9E63" w:rsidR="00E705C0" w:rsidRPr="009928D4" w:rsidRDefault="00CE6B69" w:rsidP="00E5242A">
            <w:pPr>
              <w:pStyle w:val="Default"/>
              <w:spacing w:line="276" w:lineRule="auto"/>
            </w:pPr>
            <w:r>
              <w:t>Relationship to you:</w:t>
            </w:r>
          </w:p>
        </w:tc>
        <w:tc>
          <w:tcPr>
            <w:tcW w:w="930" w:type="dxa"/>
            <w:tcBorders>
              <w:bottom w:val="single" w:sz="4" w:space="0" w:color="auto"/>
            </w:tcBorders>
            <w:vAlign w:val="center"/>
          </w:tcPr>
          <w:p w14:paraId="0C50A6AF" w14:textId="77777777" w:rsidR="00E705C0" w:rsidRPr="009928D4" w:rsidRDefault="00E705C0" w:rsidP="00E5242A">
            <w:pPr>
              <w:pStyle w:val="Default"/>
              <w:spacing w:line="276" w:lineRule="auto"/>
            </w:pPr>
            <w:r>
              <w:t>Phone</w:t>
            </w:r>
          </w:p>
        </w:tc>
        <w:tc>
          <w:tcPr>
            <w:tcW w:w="2159" w:type="dxa"/>
            <w:tcBorders>
              <w:bottom w:val="single" w:sz="4" w:space="0" w:color="auto"/>
            </w:tcBorders>
            <w:vAlign w:val="center"/>
          </w:tcPr>
          <w:p w14:paraId="0D1733B6" w14:textId="77777777" w:rsidR="00E705C0" w:rsidRPr="009928D4" w:rsidRDefault="00E705C0" w:rsidP="00E5242A">
            <w:pPr>
              <w:pStyle w:val="Default"/>
              <w:spacing w:line="276" w:lineRule="auto"/>
            </w:pPr>
          </w:p>
        </w:tc>
      </w:tr>
      <w:tr w:rsidR="00E705C0" w:rsidRPr="009928D4" w14:paraId="4243D6FC" w14:textId="77777777" w:rsidTr="23176802">
        <w:trPr>
          <w:trHeight w:val="283"/>
        </w:trPr>
        <w:tc>
          <w:tcPr>
            <w:tcW w:w="9010" w:type="dxa"/>
            <w:gridSpan w:val="6"/>
            <w:tcBorders>
              <w:left w:val="nil"/>
              <w:right w:val="nil"/>
            </w:tcBorders>
            <w:vAlign w:val="center"/>
          </w:tcPr>
          <w:p w14:paraId="5C68F9CB" w14:textId="77777777" w:rsidR="00E705C0" w:rsidRPr="009928D4" w:rsidRDefault="00E705C0" w:rsidP="00E5242A">
            <w:pPr>
              <w:pStyle w:val="Default"/>
              <w:spacing w:line="276" w:lineRule="auto"/>
            </w:pPr>
          </w:p>
        </w:tc>
      </w:tr>
      <w:tr w:rsidR="00E705C0" w:rsidRPr="005F5972" w14:paraId="43EB8F35" w14:textId="77777777" w:rsidTr="23176802">
        <w:trPr>
          <w:trHeight w:val="451"/>
        </w:trPr>
        <w:tc>
          <w:tcPr>
            <w:tcW w:w="9010" w:type="dxa"/>
            <w:gridSpan w:val="6"/>
            <w:shd w:val="clear" w:color="auto" w:fill="BFBFBF" w:themeFill="background1" w:themeFillShade="BF"/>
            <w:vAlign w:val="center"/>
          </w:tcPr>
          <w:p w14:paraId="3F9B4D26" w14:textId="12458B48" w:rsidR="00E705C0" w:rsidRPr="005F5972" w:rsidRDefault="00E705C0" w:rsidP="00E5242A">
            <w:pPr>
              <w:pStyle w:val="Default"/>
              <w:spacing w:line="276" w:lineRule="auto"/>
              <w:rPr>
                <w:b/>
              </w:rPr>
            </w:pPr>
            <w:r w:rsidRPr="005F5972">
              <w:rPr>
                <w:b/>
              </w:rPr>
              <w:t xml:space="preserve">Conference </w:t>
            </w:r>
          </w:p>
        </w:tc>
      </w:tr>
      <w:tr w:rsidR="00E705C0" w:rsidRPr="009928D4" w14:paraId="48064C07" w14:textId="77777777" w:rsidTr="23176802">
        <w:trPr>
          <w:trHeight w:val="118"/>
        </w:trPr>
        <w:tc>
          <w:tcPr>
            <w:tcW w:w="1676" w:type="dxa"/>
            <w:vAlign w:val="center"/>
          </w:tcPr>
          <w:p w14:paraId="3EE1CD61" w14:textId="77777777" w:rsidR="00E705C0" w:rsidRPr="009928D4" w:rsidRDefault="00E705C0" w:rsidP="00E5242A">
            <w:pPr>
              <w:pStyle w:val="Default"/>
              <w:spacing w:line="276" w:lineRule="auto"/>
            </w:pPr>
            <w:r>
              <w:t>Arrival</w:t>
            </w:r>
          </w:p>
        </w:tc>
        <w:tc>
          <w:tcPr>
            <w:tcW w:w="999" w:type="dxa"/>
            <w:vAlign w:val="center"/>
          </w:tcPr>
          <w:p w14:paraId="7790D601" w14:textId="77777777" w:rsidR="00E705C0" w:rsidRPr="009928D4" w:rsidRDefault="00E705C0" w:rsidP="00E5242A">
            <w:pPr>
              <w:pStyle w:val="Default"/>
              <w:spacing w:line="276" w:lineRule="auto"/>
            </w:pPr>
            <w:r>
              <w:t>Date</w:t>
            </w:r>
          </w:p>
        </w:tc>
        <w:tc>
          <w:tcPr>
            <w:tcW w:w="3246" w:type="dxa"/>
            <w:gridSpan w:val="2"/>
            <w:vAlign w:val="center"/>
          </w:tcPr>
          <w:p w14:paraId="0A6EE76B" w14:textId="1FFD443A" w:rsidR="00E705C0" w:rsidRPr="003D4840" w:rsidRDefault="00C77D04" w:rsidP="00E5242A">
            <w:pPr>
              <w:pStyle w:val="Default"/>
              <w:spacing w:line="276" w:lineRule="auto"/>
              <w:rPr>
                <w:b/>
                <w:bCs/>
                <w:i/>
                <w:iCs/>
              </w:rPr>
            </w:pPr>
            <w:r>
              <w:rPr>
                <w:b/>
                <w:bCs/>
                <w:i/>
                <w:iCs/>
              </w:rPr>
              <w:t>7</w:t>
            </w:r>
            <w:r w:rsidRPr="00C77D04">
              <w:rPr>
                <w:b/>
                <w:bCs/>
                <w:i/>
                <w:iCs/>
                <w:vertAlign w:val="superscript"/>
              </w:rPr>
              <w:t>th</w:t>
            </w:r>
            <w:r>
              <w:rPr>
                <w:b/>
                <w:bCs/>
                <w:i/>
                <w:iCs/>
              </w:rPr>
              <w:t xml:space="preserve"> July 2026</w:t>
            </w:r>
          </w:p>
        </w:tc>
        <w:tc>
          <w:tcPr>
            <w:tcW w:w="930" w:type="dxa"/>
            <w:vAlign w:val="center"/>
          </w:tcPr>
          <w:p w14:paraId="5BB09B82" w14:textId="77777777" w:rsidR="00E705C0" w:rsidRPr="009928D4" w:rsidRDefault="00E705C0" w:rsidP="00E5242A">
            <w:pPr>
              <w:pStyle w:val="Default"/>
              <w:spacing w:line="276" w:lineRule="auto"/>
            </w:pPr>
            <w:r>
              <w:t>Time</w:t>
            </w:r>
          </w:p>
        </w:tc>
        <w:tc>
          <w:tcPr>
            <w:tcW w:w="2159" w:type="dxa"/>
            <w:vAlign w:val="center"/>
          </w:tcPr>
          <w:p w14:paraId="214AA771" w14:textId="13DBBA03" w:rsidR="00E705C0" w:rsidRPr="003D4840" w:rsidRDefault="00C77D04" w:rsidP="00E5242A">
            <w:pPr>
              <w:pStyle w:val="Default"/>
              <w:spacing w:line="276" w:lineRule="auto"/>
              <w:rPr>
                <w:b/>
                <w:bCs/>
                <w:i/>
                <w:iCs/>
              </w:rPr>
            </w:pPr>
            <w:r>
              <w:rPr>
                <w:b/>
                <w:bCs/>
                <w:i/>
                <w:iCs/>
              </w:rPr>
              <w:t>15.00</w:t>
            </w:r>
          </w:p>
        </w:tc>
      </w:tr>
      <w:tr w:rsidR="00E705C0" w:rsidRPr="009928D4" w14:paraId="10F24758" w14:textId="77777777" w:rsidTr="23176802">
        <w:trPr>
          <w:trHeight w:val="283"/>
        </w:trPr>
        <w:tc>
          <w:tcPr>
            <w:tcW w:w="1676" w:type="dxa"/>
            <w:tcBorders>
              <w:bottom w:val="single" w:sz="4" w:space="0" w:color="auto"/>
            </w:tcBorders>
            <w:vAlign w:val="center"/>
          </w:tcPr>
          <w:p w14:paraId="349F884D" w14:textId="77777777" w:rsidR="00E705C0" w:rsidRPr="009928D4" w:rsidRDefault="00E705C0" w:rsidP="00E5242A">
            <w:pPr>
              <w:pStyle w:val="Default"/>
              <w:spacing w:line="276" w:lineRule="auto"/>
            </w:pPr>
            <w:r>
              <w:t>Departure</w:t>
            </w:r>
          </w:p>
        </w:tc>
        <w:tc>
          <w:tcPr>
            <w:tcW w:w="999" w:type="dxa"/>
            <w:tcBorders>
              <w:bottom w:val="single" w:sz="4" w:space="0" w:color="auto"/>
            </w:tcBorders>
            <w:vAlign w:val="center"/>
          </w:tcPr>
          <w:p w14:paraId="673CD10E" w14:textId="77777777" w:rsidR="00E705C0" w:rsidRPr="009928D4" w:rsidRDefault="00E705C0" w:rsidP="00E5242A">
            <w:pPr>
              <w:pStyle w:val="Default"/>
              <w:spacing w:line="276" w:lineRule="auto"/>
            </w:pPr>
            <w:r>
              <w:t>Date</w:t>
            </w:r>
          </w:p>
        </w:tc>
        <w:tc>
          <w:tcPr>
            <w:tcW w:w="3246" w:type="dxa"/>
            <w:gridSpan w:val="2"/>
            <w:vAlign w:val="center"/>
          </w:tcPr>
          <w:p w14:paraId="232CF32F" w14:textId="528BCA8D" w:rsidR="00E705C0" w:rsidRPr="003D4840" w:rsidRDefault="00C77D04" w:rsidP="00E5242A">
            <w:pPr>
              <w:pStyle w:val="Default"/>
              <w:spacing w:line="276" w:lineRule="auto"/>
              <w:rPr>
                <w:b/>
                <w:bCs/>
                <w:i/>
                <w:iCs/>
              </w:rPr>
            </w:pPr>
            <w:r>
              <w:rPr>
                <w:b/>
                <w:bCs/>
                <w:i/>
                <w:iCs/>
              </w:rPr>
              <w:t>9</w:t>
            </w:r>
            <w:r w:rsidRPr="00C77D04">
              <w:rPr>
                <w:b/>
                <w:bCs/>
                <w:i/>
                <w:iCs/>
                <w:vertAlign w:val="superscript"/>
              </w:rPr>
              <w:t>th</w:t>
            </w:r>
            <w:r>
              <w:rPr>
                <w:b/>
                <w:bCs/>
                <w:i/>
                <w:iCs/>
              </w:rPr>
              <w:t xml:space="preserve"> July 2026</w:t>
            </w:r>
          </w:p>
        </w:tc>
        <w:tc>
          <w:tcPr>
            <w:tcW w:w="930" w:type="dxa"/>
            <w:vAlign w:val="center"/>
          </w:tcPr>
          <w:p w14:paraId="0E7A1789" w14:textId="77777777" w:rsidR="00E705C0" w:rsidRPr="009928D4" w:rsidRDefault="00E705C0" w:rsidP="00E5242A">
            <w:pPr>
              <w:pStyle w:val="Default"/>
              <w:spacing w:line="276" w:lineRule="auto"/>
            </w:pPr>
            <w:r>
              <w:t>Time</w:t>
            </w:r>
          </w:p>
        </w:tc>
        <w:tc>
          <w:tcPr>
            <w:tcW w:w="2159" w:type="dxa"/>
            <w:vAlign w:val="center"/>
          </w:tcPr>
          <w:p w14:paraId="7CE5A4DA" w14:textId="6A9548B6" w:rsidR="00E705C0" w:rsidRPr="003D4840" w:rsidRDefault="00C77D04" w:rsidP="00E5242A">
            <w:pPr>
              <w:pStyle w:val="Default"/>
              <w:spacing w:line="276" w:lineRule="auto"/>
              <w:rPr>
                <w:b/>
                <w:bCs/>
                <w:i/>
                <w:iCs/>
              </w:rPr>
            </w:pPr>
            <w:r>
              <w:rPr>
                <w:b/>
                <w:bCs/>
                <w:i/>
                <w:iCs/>
              </w:rPr>
              <w:t>15.00</w:t>
            </w:r>
            <w:r w:rsidR="009E3D26">
              <w:rPr>
                <w:b/>
                <w:bCs/>
                <w:i/>
                <w:iCs/>
              </w:rPr>
              <w:t xml:space="preserve"> </w:t>
            </w:r>
            <w:r w:rsidR="009E3D26" w:rsidRPr="009E3D26">
              <w:rPr>
                <w:i/>
                <w:iCs/>
                <w:sz w:val="20"/>
                <w:szCs w:val="20"/>
              </w:rPr>
              <w:t>(rooms to be vacated by 9.30am)</w:t>
            </w:r>
          </w:p>
        </w:tc>
      </w:tr>
      <w:tr w:rsidR="00E705C0" w:rsidRPr="009928D4" w14:paraId="6DFA1677" w14:textId="77777777" w:rsidTr="23176802">
        <w:trPr>
          <w:trHeight w:val="283"/>
        </w:trPr>
        <w:tc>
          <w:tcPr>
            <w:tcW w:w="2675" w:type="dxa"/>
            <w:gridSpan w:val="2"/>
            <w:vAlign w:val="center"/>
          </w:tcPr>
          <w:p w14:paraId="0C405661" w14:textId="77777777" w:rsidR="00E705C0" w:rsidRPr="009928D4" w:rsidRDefault="00E705C0" w:rsidP="00E5242A">
            <w:pPr>
              <w:pStyle w:val="Default"/>
              <w:spacing w:line="276" w:lineRule="auto"/>
            </w:pPr>
          </w:p>
        </w:tc>
        <w:tc>
          <w:tcPr>
            <w:tcW w:w="1409" w:type="dxa"/>
            <w:vAlign w:val="center"/>
          </w:tcPr>
          <w:p w14:paraId="1B3E850F" w14:textId="47D5D3A7" w:rsidR="00E705C0" w:rsidRPr="009928D4" w:rsidRDefault="00E705C0" w:rsidP="00E5242A">
            <w:pPr>
              <w:pStyle w:val="Default"/>
              <w:spacing w:line="276" w:lineRule="auto"/>
            </w:pPr>
          </w:p>
        </w:tc>
        <w:tc>
          <w:tcPr>
            <w:tcW w:w="4926" w:type="dxa"/>
            <w:gridSpan w:val="3"/>
            <w:vAlign w:val="center"/>
          </w:tcPr>
          <w:p w14:paraId="48833E4E" w14:textId="77777777" w:rsidR="00E705C0" w:rsidRPr="009928D4" w:rsidRDefault="00E705C0" w:rsidP="00E5242A">
            <w:pPr>
              <w:pStyle w:val="Default"/>
              <w:spacing w:line="276" w:lineRule="auto"/>
            </w:pPr>
          </w:p>
        </w:tc>
      </w:tr>
      <w:tr w:rsidR="00E705C0" w:rsidRPr="009928D4" w14:paraId="1E8CEA3F" w14:textId="77777777" w:rsidTr="23176802">
        <w:trPr>
          <w:trHeight w:val="1701"/>
        </w:trPr>
        <w:tc>
          <w:tcPr>
            <w:tcW w:w="9010" w:type="dxa"/>
            <w:gridSpan w:val="6"/>
            <w:tcBorders>
              <w:bottom w:val="single" w:sz="4" w:space="0" w:color="auto"/>
            </w:tcBorders>
            <w:vAlign w:val="center"/>
          </w:tcPr>
          <w:p w14:paraId="4FCD733E" w14:textId="66385624" w:rsidR="009E3D26" w:rsidRDefault="009E3D26" w:rsidP="008571A9">
            <w:pPr>
              <w:pStyle w:val="Default"/>
              <w:spacing w:line="276" w:lineRule="auto"/>
            </w:pPr>
            <w:r>
              <w:t>Do you have any food allergies?</w:t>
            </w:r>
          </w:p>
          <w:p w14:paraId="2B1145C9" w14:textId="77777777" w:rsidR="009E3D26" w:rsidRDefault="009E3D26" w:rsidP="008571A9">
            <w:pPr>
              <w:pStyle w:val="Default"/>
              <w:spacing w:line="276" w:lineRule="auto"/>
            </w:pPr>
          </w:p>
          <w:p w14:paraId="62263C1D" w14:textId="7128B467" w:rsidR="009E3D26" w:rsidRDefault="5E301D72" w:rsidP="008571A9">
            <w:pPr>
              <w:pStyle w:val="Default"/>
              <w:spacing w:line="276" w:lineRule="auto"/>
            </w:pPr>
            <w:r>
              <w:t xml:space="preserve">Do you have any accessibility </w:t>
            </w:r>
            <w:r w:rsidR="6F15E345">
              <w:t xml:space="preserve">or mobility </w:t>
            </w:r>
            <w:r>
              <w:t>requests</w:t>
            </w:r>
            <w:r w:rsidR="6F15E345">
              <w:t>?</w:t>
            </w:r>
            <w:r>
              <w:t xml:space="preserve"> </w:t>
            </w:r>
            <w:proofErr w:type="spellStart"/>
            <w:r>
              <w:t>eg</w:t>
            </w:r>
            <w:proofErr w:type="spellEnd"/>
            <w:r>
              <w:t xml:space="preserve"> – accessible room, </w:t>
            </w:r>
            <w:r w:rsidR="6F15E345">
              <w:t xml:space="preserve">loop, large print, coloured handouts etc </w:t>
            </w:r>
          </w:p>
          <w:p w14:paraId="3F3B0D23" w14:textId="62B1D088" w:rsidR="00E705C0" w:rsidRPr="00A1643D" w:rsidRDefault="00E705C0" w:rsidP="008571A9">
            <w:pPr>
              <w:pStyle w:val="Default"/>
              <w:spacing w:line="276" w:lineRule="auto"/>
            </w:pPr>
          </w:p>
          <w:p w14:paraId="64E509BF" w14:textId="49B32C4A" w:rsidR="00E705C0" w:rsidRPr="00A1643D" w:rsidRDefault="7FF5DB9E" w:rsidP="008571A9">
            <w:pPr>
              <w:pStyle w:val="Default"/>
              <w:spacing w:line="276" w:lineRule="auto"/>
            </w:pPr>
            <w:r>
              <w:t>Is there anything else you would like to share to enable you to fully participate in this Retreat?</w:t>
            </w:r>
          </w:p>
          <w:p w14:paraId="27688F26" w14:textId="74BB9B47" w:rsidR="00E705C0" w:rsidRPr="00A1643D" w:rsidRDefault="00E705C0" w:rsidP="008571A9">
            <w:pPr>
              <w:pStyle w:val="Default"/>
              <w:spacing w:line="276" w:lineRule="auto"/>
            </w:pPr>
          </w:p>
          <w:p w14:paraId="2A807ECB" w14:textId="3D6274A9" w:rsidR="00E705C0" w:rsidRPr="00A1643D" w:rsidRDefault="00E705C0" w:rsidP="008571A9">
            <w:pPr>
              <w:pStyle w:val="Default"/>
              <w:spacing w:line="276" w:lineRule="auto"/>
            </w:pPr>
          </w:p>
        </w:tc>
      </w:tr>
      <w:tr w:rsidR="00E705C0" w:rsidRPr="009928D4" w14:paraId="56A4524D" w14:textId="77777777" w:rsidTr="23176802">
        <w:trPr>
          <w:trHeight w:val="283"/>
        </w:trPr>
        <w:tc>
          <w:tcPr>
            <w:tcW w:w="9010" w:type="dxa"/>
            <w:gridSpan w:val="6"/>
            <w:tcBorders>
              <w:left w:val="nil"/>
              <w:right w:val="nil"/>
            </w:tcBorders>
            <w:vAlign w:val="center"/>
          </w:tcPr>
          <w:p w14:paraId="1F0324B7" w14:textId="77777777" w:rsidR="00E705C0" w:rsidRPr="009928D4" w:rsidRDefault="00E705C0" w:rsidP="00E5242A">
            <w:pPr>
              <w:pStyle w:val="Default"/>
              <w:spacing w:line="276" w:lineRule="auto"/>
            </w:pPr>
          </w:p>
        </w:tc>
      </w:tr>
      <w:tr w:rsidR="00E705C0" w:rsidRPr="009928D4" w14:paraId="194DBEF5" w14:textId="77777777" w:rsidTr="23176802">
        <w:trPr>
          <w:trHeight w:val="1636"/>
        </w:trPr>
        <w:tc>
          <w:tcPr>
            <w:tcW w:w="9010" w:type="dxa"/>
            <w:gridSpan w:val="6"/>
            <w:vAlign w:val="center"/>
          </w:tcPr>
          <w:p w14:paraId="2F62C6C7" w14:textId="7C74C387" w:rsidR="00E705C0" w:rsidRPr="00AB2FCF" w:rsidRDefault="00E705C0" w:rsidP="23176802">
            <w:pPr>
              <w:pStyle w:val="Default"/>
              <w:spacing w:line="276" w:lineRule="auto"/>
              <w:rPr>
                <w:b/>
                <w:bCs/>
              </w:rPr>
            </w:pPr>
            <w:r w:rsidRPr="23176802">
              <w:rPr>
                <w:b/>
                <w:bCs/>
              </w:rPr>
              <w:lastRenderedPageBreak/>
              <w:t xml:space="preserve">I agree to abide by the terms and conditions of Cliff College </w:t>
            </w:r>
          </w:p>
          <w:p w14:paraId="687A4556" w14:textId="0EE9BE79" w:rsidR="00E705C0" w:rsidRPr="00AB2FCF" w:rsidRDefault="00E705C0" w:rsidP="23176802">
            <w:pPr>
              <w:pStyle w:val="Default"/>
              <w:spacing w:line="276" w:lineRule="auto"/>
              <w:rPr>
                <w:b/>
                <w:bCs/>
              </w:rPr>
            </w:pPr>
          </w:p>
          <w:p w14:paraId="4FFCD5B3" w14:textId="391C40D9" w:rsidR="00E705C0" w:rsidRPr="00AB2FCF" w:rsidRDefault="740B5729" w:rsidP="23176802">
            <w:pPr>
              <w:pStyle w:val="Default"/>
              <w:spacing w:line="276" w:lineRule="auto"/>
              <w:rPr>
                <w:b/>
                <w:bCs/>
              </w:rPr>
            </w:pPr>
            <w:r w:rsidRPr="23176802">
              <w:rPr>
                <w:b/>
                <w:bCs/>
              </w:rPr>
              <w:t xml:space="preserve">Signed: </w:t>
            </w:r>
          </w:p>
          <w:p w14:paraId="78F63B4C" w14:textId="4A860301" w:rsidR="00E705C0" w:rsidRPr="00AB2FCF" w:rsidRDefault="740B5729" w:rsidP="23176802">
            <w:pPr>
              <w:pStyle w:val="Default"/>
              <w:spacing w:line="276" w:lineRule="auto"/>
              <w:rPr>
                <w:b/>
                <w:bCs/>
              </w:rPr>
            </w:pPr>
            <w:r w:rsidRPr="23176802">
              <w:rPr>
                <w:b/>
                <w:bCs/>
              </w:rPr>
              <w:t>Date:</w:t>
            </w:r>
          </w:p>
        </w:tc>
      </w:tr>
      <w:tr w:rsidR="00E705C0" w:rsidRPr="007E3553" w14:paraId="5AE4C4E7" w14:textId="77777777" w:rsidTr="23176802">
        <w:trPr>
          <w:trHeight w:val="283"/>
        </w:trPr>
        <w:tc>
          <w:tcPr>
            <w:tcW w:w="9010" w:type="dxa"/>
            <w:gridSpan w:val="6"/>
            <w:vAlign w:val="center"/>
          </w:tcPr>
          <w:p w14:paraId="56A389A8" w14:textId="292E0F24" w:rsidR="00E705C0" w:rsidRPr="0015469A" w:rsidRDefault="00E705C0" w:rsidP="00E5242A">
            <w:pPr>
              <w:pStyle w:val="Default"/>
              <w:spacing w:line="276" w:lineRule="auto"/>
              <w:rPr>
                <w:b/>
                <w:sz w:val="20"/>
                <w:szCs w:val="20"/>
              </w:rPr>
            </w:pPr>
            <w:r w:rsidRPr="00B279DB">
              <w:rPr>
                <w:b/>
                <w:bCs/>
                <w:i/>
                <w:iCs/>
              </w:rPr>
              <w:t>TO</w:t>
            </w:r>
            <w:r>
              <w:rPr>
                <w:b/>
                <w:bCs/>
                <w:i/>
                <w:iCs/>
              </w:rPr>
              <w:t xml:space="preserve"> CONFIRM THIS</w:t>
            </w:r>
            <w:r w:rsidRPr="00B279DB">
              <w:rPr>
                <w:b/>
                <w:bCs/>
                <w:i/>
                <w:iCs/>
              </w:rPr>
              <w:t xml:space="preserve"> BOOKING:</w:t>
            </w:r>
            <w:r>
              <w:t xml:space="preserve"> </w:t>
            </w:r>
            <w:r>
              <w:rPr>
                <w:b/>
                <w:i/>
                <w:szCs w:val="20"/>
              </w:rPr>
              <w:t xml:space="preserve"> Email </w:t>
            </w:r>
            <w:hyperlink r:id="rId10" w:history="1">
              <w:r w:rsidRPr="00A57DE2">
                <w:rPr>
                  <w:rStyle w:val="Hyperlink"/>
                  <w:b/>
                  <w:i/>
                  <w:szCs w:val="20"/>
                </w:rPr>
                <w:t>conferences@cliffcollege.ac.uk</w:t>
              </w:r>
            </w:hyperlink>
            <w:r>
              <w:rPr>
                <w:b/>
                <w:i/>
                <w:szCs w:val="20"/>
              </w:rPr>
              <w:t xml:space="preserve">   stating you would like to make the booking, and you agree to the terms and conditions outlined below. </w:t>
            </w:r>
          </w:p>
        </w:tc>
      </w:tr>
    </w:tbl>
    <w:p w14:paraId="1562A7B7" w14:textId="77777777" w:rsidR="00E705C0" w:rsidRDefault="00E705C0" w:rsidP="00E705C0">
      <w:pPr>
        <w:pStyle w:val="Default"/>
        <w:rPr>
          <w:sz w:val="16"/>
          <w:szCs w:val="22"/>
        </w:rPr>
      </w:pPr>
    </w:p>
    <w:p w14:paraId="04C8CA23" w14:textId="77777777" w:rsidR="00E705C0" w:rsidRDefault="00E705C0" w:rsidP="00E705C0">
      <w:pPr>
        <w:pStyle w:val="Default"/>
        <w:rPr>
          <w:sz w:val="16"/>
          <w:szCs w:val="22"/>
        </w:rPr>
      </w:pPr>
    </w:p>
    <w:p w14:paraId="25FF4C1A" w14:textId="77777777" w:rsidR="00E705C0" w:rsidRDefault="00E705C0" w:rsidP="00E705C0">
      <w:pPr>
        <w:pStyle w:val="Default"/>
        <w:rPr>
          <w:sz w:val="16"/>
          <w:szCs w:val="22"/>
        </w:rPr>
      </w:pPr>
    </w:p>
    <w:p w14:paraId="4E173B70" w14:textId="77777777" w:rsidR="00E705C0" w:rsidRDefault="00E705C0" w:rsidP="00E705C0">
      <w:pPr>
        <w:pStyle w:val="Default"/>
        <w:rPr>
          <w:sz w:val="16"/>
          <w:szCs w:val="22"/>
        </w:rPr>
      </w:pPr>
    </w:p>
    <w:p w14:paraId="6C502827" w14:textId="77777777" w:rsidR="00E705C0" w:rsidRDefault="00E705C0" w:rsidP="00E705C0">
      <w:pPr>
        <w:pStyle w:val="Default"/>
        <w:rPr>
          <w:sz w:val="16"/>
          <w:szCs w:val="22"/>
        </w:rPr>
      </w:pPr>
    </w:p>
    <w:p w14:paraId="5A2152A8" w14:textId="77777777" w:rsidR="00E705C0" w:rsidRDefault="00E705C0" w:rsidP="00E705C0">
      <w:pPr>
        <w:pStyle w:val="Default"/>
        <w:rPr>
          <w:sz w:val="16"/>
          <w:szCs w:val="22"/>
        </w:rPr>
      </w:pPr>
    </w:p>
    <w:tbl>
      <w:tblPr>
        <w:tblStyle w:val="TableGrid"/>
        <w:tblW w:w="0" w:type="auto"/>
        <w:tblLook w:val="04A0" w:firstRow="1" w:lastRow="0" w:firstColumn="1" w:lastColumn="0" w:noHBand="0" w:noVBand="1"/>
      </w:tblPr>
      <w:tblGrid>
        <w:gridCol w:w="2177"/>
        <w:gridCol w:w="835"/>
        <w:gridCol w:w="3824"/>
        <w:gridCol w:w="698"/>
        <w:gridCol w:w="1476"/>
      </w:tblGrid>
      <w:tr w:rsidR="00E705C0" w:rsidRPr="009928D4" w14:paraId="2F801D14" w14:textId="77777777" w:rsidTr="23176802">
        <w:trPr>
          <w:trHeight w:val="283"/>
        </w:trPr>
        <w:tc>
          <w:tcPr>
            <w:tcW w:w="9010" w:type="dxa"/>
            <w:gridSpan w:val="5"/>
            <w:shd w:val="clear" w:color="auto" w:fill="BFBFBF" w:themeFill="background1" w:themeFillShade="BF"/>
            <w:vAlign w:val="center"/>
          </w:tcPr>
          <w:p w14:paraId="09C040BC" w14:textId="77777777" w:rsidR="00E705C0" w:rsidRPr="005F5972" w:rsidRDefault="00E705C0" w:rsidP="00E5242A">
            <w:pPr>
              <w:pStyle w:val="Default"/>
              <w:spacing w:line="276" w:lineRule="auto"/>
              <w:rPr>
                <w:b/>
              </w:rPr>
            </w:pPr>
            <w:r>
              <w:rPr>
                <w:b/>
              </w:rPr>
              <w:t>For Conference Centre use</w:t>
            </w:r>
          </w:p>
        </w:tc>
      </w:tr>
      <w:tr w:rsidR="00E705C0" w:rsidRPr="009928D4" w14:paraId="6419FD2B" w14:textId="77777777" w:rsidTr="23176802">
        <w:trPr>
          <w:trHeight w:val="567"/>
        </w:trPr>
        <w:tc>
          <w:tcPr>
            <w:tcW w:w="2177" w:type="dxa"/>
            <w:vAlign w:val="center"/>
          </w:tcPr>
          <w:p w14:paraId="60E84541" w14:textId="204917EC" w:rsidR="00E705C0" w:rsidRPr="009928D4" w:rsidRDefault="6DC61676" w:rsidP="00E5242A">
            <w:pPr>
              <w:pStyle w:val="Default"/>
              <w:spacing w:line="276" w:lineRule="auto"/>
            </w:pPr>
            <w:r>
              <w:t xml:space="preserve">Total </w:t>
            </w:r>
            <w:r w:rsidR="70C546A4">
              <w:t>Retreat Cost</w:t>
            </w:r>
          </w:p>
        </w:tc>
        <w:tc>
          <w:tcPr>
            <w:tcW w:w="835" w:type="dxa"/>
            <w:vAlign w:val="center"/>
          </w:tcPr>
          <w:p w14:paraId="49B5C945" w14:textId="0190FB99" w:rsidR="00E705C0" w:rsidRPr="009928D4" w:rsidRDefault="18D96D9B" w:rsidP="00E5242A">
            <w:pPr>
              <w:pStyle w:val="Default"/>
              <w:spacing w:line="276" w:lineRule="auto"/>
            </w:pPr>
            <w:r>
              <w:t>£205</w:t>
            </w:r>
          </w:p>
        </w:tc>
        <w:tc>
          <w:tcPr>
            <w:tcW w:w="3824" w:type="dxa"/>
            <w:vAlign w:val="center"/>
          </w:tcPr>
          <w:p w14:paraId="5DF7432B" w14:textId="215251BC" w:rsidR="00E705C0" w:rsidRPr="009928D4" w:rsidRDefault="00E705C0" w:rsidP="00E5242A">
            <w:pPr>
              <w:pStyle w:val="Default"/>
              <w:spacing w:line="276" w:lineRule="auto"/>
            </w:pPr>
          </w:p>
        </w:tc>
        <w:tc>
          <w:tcPr>
            <w:tcW w:w="698" w:type="dxa"/>
            <w:vAlign w:val="center"/>
          </w:tcPr>
          <w:p w14:paraId="71D8A00F" w14:textId="77777777" w:rsidR="00E705C0" w:rsidRPr="009928D4" w:rsidRDefault="00E705C0" w:rsidP="00E5242A">
            <w:pPr>
              <w:pStyle w:val="Default"/>
              <w:spacing w:line="276" w:lineRule="auto"/>
            </w:pPr>
            <w:r>
              <w:t>Date</w:t>
            </w:r>
          </w:p>
        </w:tc>
        <w:tc>
          <w:tcPr>
            <w:tcW w:w="1476" w:type="dxa"/>
            <w:vAlign w:val="center"/>
          </w:tcPr>
          <w:p w14:paraId="1E815EAE" w14:textId="32AB64E1" w:rsidR="00E705C0" w:rsidRPr="009928D4" w:rsidRDefault="00E705C0" w:rsidP="00E5242A">
            <w:pPr>
              <w:pStyle w:val="Default"/>
              <w:spacing w:line="276" w:lineRule="auto"/>
            </w:pPr>
          </w:p>
        </w:tc>
      </w:tr>
      <w:tr w:rsidR="00E705C0" w:rsidRPr="009928D4" w14:paraId="5AAED35C" w14:textId="77777777" w:rsidTr="23176802">
        <w:trPr>
          <w:trHeight w:val="2177"/>
        </w:trPr>
        <w:tc>
          <w:tcPr>
            <w:tcW w:w="9010" w:type="dxa"/>
            <w:gridSpan w:val="5"/>
            <w:vAlign w:val="center"/>
          </w:tcPr>
          <w:p w14:paraId="341042D5" w14:textId="2BD22EDB" w:rsidR="00DB3F47" w:rsidRDefault="55FD1844" w:rsidP="00DB3F47">
            <w:pPr>
              <w:pStyle w:val="Default"/>
              <w:spacing w:line="276" w:lineRule="auto"/>
            </w:pPr>
            <w:r w:rsidRPr="23176802">
              <w:rPr>
                <w:b/>
                <w:bCs/>
              </w:rPr>
              <w:t xml:space="preserve">DEPOSIT </w:t>
            </w:r>
            <w:r>
              <w:t xml:space="preserve">to confirm (Non-refundable) </w:t>
            </w:r>
            <w:r w:rsidR="0084499F">
              <w:t xml:space="preserve">25% </w:t>
            </w:r>
            <w:r>
              <w:t xml:space="preserve">of the total cost </w:t>
            </w:r>
          </w:p>
          <w:p w14:paraId="67F26F90" w14:textId="77777777" w:rsidR="00E705C0" w:rsidRPr="009928D4" w:rsidRDefault="00E705C0" w:rsidP="000F75CD">
            <w:pPr>
              <w:pStyle w:val="Default"/>
              <w:spacing w:line="276" w:lineRule="auto"/>
            </w:pPr>
          </w:p>
        </w:tc>
      </w:tr>
      <w:tr w:rsidR="00E705C0" w:rsidRPr="009928D4" w14:paraId="68A846D2" w14:textId="77777777" w:rsidTr="23176802">
        <w:trPr>
          <w:trHeight w:val="2123"/>
        </w:trPr>
        <w:tc>
          <w:tcPr>
            <w:tcW w:w="9010" w:type="dxa"/>
            <w:gridSpan w:val="5"/>
            <w:vAlign w:val="center"/>
          </w:tcPr>
          <w:p w14:paraId="7FEF4769" w14:textId="24398939" w:rsidR="00E705C0" w:rsidRDefault="00C77D04" w:rsidP="00E5242A">
            <w:pPr>
              <w:pStyle w:val="Default"/>
              <w:spacing w:before="240"/>
            </w:pPr>
            <w:r>
              <w:t xml:space="preserve">Retreat </w:t>
            </w:r>
            <w:r w:rsidR="00E705C0">
              <w:t>not confirmed until deposit is paid.</w:t>
            </w:r>
          </w:p>
          <w:p w14:paraId="4A4232EB" w14:textId="23680990" w:rsidR="00E705C0" w:rsidRPr="009928D4" w:rsidRDefault="00E705C0" w:rsidP="00C77D04">
            <w:pPr>
              <w:pStyle w:val="Default"/>
              <w:spacing w:before="240"/>
            </w:pPr>
            <w:r>
              <w:t xml:space="preserve">Once a booking form has been agreed and returned by e mail to </w:t>
            </w:r>
            <w:r w:rsidR="2052977E">
              <w:t>Cliff College</w:t>
            </w:r>
            <w:r>
              <w:t xml:space="preserve"> all terms and conditions apply.</w:t>
            </w:r>
          </w:p>
        </w:tc>
      </w:tr>
    </w:tbl>
    <w:p w14:paraId="08BE0C28" w14:textId="74A021C6" w:rsidR="002F62A2" w:rsidRDefault="002F62A2" w:rsidP="00E705C0">
      <w:pPr>
        <w:pStyle w:val="Default"/>
        <w:spacing w:after="120" w:line="276" w:lineRule="auto"/>
        <w:rPr>
          <w:b/>
          <w:bCs/>
          <w:color w:val="auto"/>
          <w:sz w:val="20"/>
          <w:szCs w:val="20"/>
        </w:rPr>
      </w:pPr>
    </w:p>
    <w:p w14:paraId="07F5960B" w14:textId="49CF68E7" w:rsidR="23176802" w:rsidRDefault="23176802" w:rsidP="23176802">
      <w:pPr>
        <w:pStyle w:val="Default"/>
        <w:spacing w:after="120" w:line="276" w:lineRule="auto"/>
        <w:rPr>
          <w:b/>
          <w:bCs/>
          <w:color w:val="auto"/>
          <w:sz w:val="20"/>
          <w:szCs w:val="20"/>
        </w:rPr>
      </w:pPr>
    </w:p>
    <w:p w14:paraId="6444FF88" w14:textId="690DF6BD" w:rsidR="23176802" w:rsidRDefault="23176802" w:rsidP="23176802">
      <w:pPr>
        <w:pStyle w:val="Default"/>
        <w:spacing w:after="120" w:line="276" w:lineRule="auto"/>
        <w:rPr>
          <w:b/>
          <w:bCs/>
          <w:color w:val="auto"/>
          <w:sz w:val="20"/>
          <w:szCs w:val="20"/>
        </w:rPr>
      </w:pPr>
    </w:p>
    <w:p w14:paraId="096201E9" w14:textId="63DE140D" w:rsidR="23176802" w:rsidRDefault="23176802" w:rsidP="23176802">
      <w:pPr>
        <w:pStyle w:val="Default"/>
        <w:spacing w:after="120" w:line="276" w:lineRule="auto"/>
        <w:rPr>
          <w:b/>
          <w:bCs/>
          <w:color w:val="auto"/>
          <w:sz w:val="20"/>
          <w:szCs w:val="20"/>
        </w:rPr>
      </w:pPr>
    </w:p>
    <w:p w14:paraId="565E7934" w14:textId="07AA4679" w:rsidR="23176802" w:rsidRDefault="23176802" w:rsidP="23176802">
      <w:pPr>
        <w:pStyle w:val="Default"/>
        <w:spacing w:after="120" w:line="276" w:lineRule="auto"/>
        <w:rPr>
          <w:b/>
          <w:bCs/>
          <w:color w:val="auto"/>
          <w:sz w:val="20"/>
          <w:szCs w:val="20"/>
        </w:rPr>
      </w:pPr>
    </w:p>
    <w:p w14:paraId="1708C5BF" w14:textId="3A58EF20" w:rsidR="23176802" w:rsidRDefault="23176802" w:rsidP="23176802">
      <w:pPr>
        <w:pStyle w:val="Default"/>
        <w:spacing w:after="120" w:line="276" w:lineRule="auto"/>
        <w:rPr>
          <w:b/>
          <w:bCs/>
          <w:color w:val="auto"/>
          <w:sz w:val="20"/>
          <w:szCs w:val="20"/>
        </w:rPr>
      </w:pPr>
    </w:p>
    <w:p w14:paraId="73A4D3F6" w14:textId="1CA967C6" w:rsidR="23176802" w:rsidRDefault="23176802" w:rsidP="23176802">
      <w:pPr>
        <w:pStyle w:val="Default"/>
        <w:spacing w:after="120" w:line="276" w:lineRule="auto"/>
        <w:rPr>
          <w:b/>
          <w:bCs/>
          <w:color w:val="auto"/>
          <w:sz w:val="20"/>
          <w:szCs w:val="20"/>
        </w:rPr>
      </w:pPr>
    </w:p>
    <w:p w14:paraId="0CEB4632" w14:textId="40A1E48B" w:rsidR="23176802" w:rsidRDefault="23176802" w:rsidP="23176802">
      <w:pPr>
        <w:pStyle w:val="Default"/>
        <w:spacing w:after="120" w:line="276" w:lineRule="auto"/>
        <w:rPr>
          <w:b/>
          <w:bCs/>
          <w:color w:val="auto"/>
          <w:sz w:val="20"/>
          <w:szCs w:val="20"/>
        </w:rPr>
      </w:pPr>
    </w:p>
    <w:p w14:paraId="060045D6" w14:textId="7DE520CF" w:rsidR="00E705C0" w:rsidRDefault="00E705C0" w:rsidP="23176802">
      <w:pPr>
        <w:pStyle w:val="Default"/>
        <w:spacing w:after="120" w:line="276" w:lineRule="auto"/>
        <w:jc w:val="center"/>
        <w:rPr>
          <w:b/>
          <w:bCs/>
          <w:color w:val="auto"/>
          <w:sz w:val="28"/>
          <w:szCs w:val="28"/>
        </w:rPr>
      </w:pPr>
      <w:r w:rsidRPr="23176802">
        <w:rPr>
          <w:b/>
          <w:bCs/>
          <w:color w:val="auto"/>
          <w:sz w:val="28"/>
          <w:szCs w:val="28"/>
        </w:rPr>
        <w:t xml:space="preserve">Cliff College Conference Centre | Terms and Conditions </w:t>
      </w:r>
    </w:p>
    <w:p w14:paraId="450A43F0" w14:textId="2AA680E1" w:rsidR="23176802" w:rsidRDefault="23176802" w:rsidP="23176802">
      <w:pPr>
        <w:pStyle w:val="Default"/>
        <w:spacing w:after="120" w:line="276" w:lineRule="auto"/>
        <w:jc w:val="center"/>
        <w:rPr>
          <w:b/>
          <w:bCs/>
          <w:color w:val="auto"/>
          <w:sz w:val="28"/>
          <w:szCs w:val="28"/>
        </w:rPr>
      </w:pPr>
    </w:p>
    <w:p w14:paraId="5383D6AB" w14:textId="72F4D72B" w:rsidR="00E705C0" w:rsidRPr="000A7886" w:rsidRDefault="00E705C0" w:rsidP="23176802">
      <w:pPr>
        <w:pStyle w:val="Default"/>
        <w:numPr>
          <w:ilvl w:val="0"/>
          <w:numId w:val="10"/>
        </w:numPr>
        <w:spacing w:after="120" w:line="276" w:lineRule="auto"/>
        <w:rPr>
          <w:color w:val="auto"/>
          <w:sz w:val="22"/>
          <w:szCs w:val="22"/>
        </w:rPr>
      </w:pPr>
      <w:r w:rsidRPr="23176802">
        <w:rPr>
          <w:b/>
          <w:bCs/>
          <w:color w:val="auto"/>
          <w:sz w:val="22"/>
          <w:szCs w:val="22"/>
        </w:rPr>
        <w:t>Charges, payments and cancellations:</w:t>
      </w:r>
    </w:p>
    <w:p w14:paraId="03CF333E" w14:textId="5B2F1FAC" w:rsidR="00E705C0" w:rsidRDefault="70F1E07E" w:rsidP="23176802">
      <w:pPr>
        <w:pStyle w:val="Default"/>
        <w:spacing w:line="276" w:lineRule="auto"/>
        <w:ind w:left="567" w:hanging="567"/>
        <w:rPr>
          <w:color w:val="auto"/>
          <w:sz w:val="22"/>
          <w:szCs w:val="22"/>
        </w:rPr>
      </w:pPr>
      <w:r w:rsidRPr="23176802">
        <w:rPr>
          <w:color w:val="auto"/>
          <w:sz w:val="22"/>
          <w:szCs w:val="22"/>
        </w:rPr>
        <w:t xml:space="preserve">1.1 </w:t>
      </w:r>
      <w:r w:rsidR="00E705C0">
        <w:tab/>
      </w:r>
      <w:r w:rsidR="00E705C0" w:rsidRPr="23176802">
        <w:rPr>
          <w:color w:val="auto"/>
          <w:sz w:val="22"/>
          <w:szCs w:val="22"/>
        </w:rPr>
        <w:t xml:space="preserve">A non-refundable deposit of </w:t>
      </w:r>
      <w:r w:rsidR="00C77D04" w:rsidRPr="23176802">
        <w:rPr>
          <w:color w:val="auto"/>
          <w:sz w:val="22"/>
          <w:szCs w:val="22"/>
        </w:rPr>
        <w:t>25% of</w:t>
      </w:r>
      <w:r w:rsidR="00E705C0" w:rsidRPr="23176802">
        <w:rPr>
          <w:color w:val="auto"/>
          <w:sz w:val="22"/>
          <w:szCs w:val="22"/>
        </w:rPr>
        <w:t xml:space="preserve"> is required to confirm the booking. </w:t>
      </w:r>
    </w:p>
    <w:p w14:paraId="3EED9230" w14:textId="7287BDB8" w:rsidR="00E705C0" w:rsidRPr="000A7886" w:rsidRDefault="0C9A3A33" w:rsidP="23176802">
      <w:pPr>
        <w:pStyle w:val="Default"/>
        <w:spacing w:line="276" w:lineRule="auto"/>
        <w:ind w:left="567" w:hanging="567"/>
        <w:rPr>
          <w:color w:val="auto"/>
          <w:sz w:val="22"/>
          <w:szCs w:val="22"/>
        </w:rPr>
      </w:pPr>
      <w:r w:rsidRPr="23176802">
        <w:rPr>
          <w:color w:val="auto"/>
          <w:sz w:val="22"/>
          <w:szCs w:val="22"/>
        </w:rPr>
        <w:t xml:space="preserve">1.2 </w:t>
      </w:r>
      <w:r w:rsidR="00E705C0">
        <w:tab/>
      </w:r>
      <w:r w:rsidR="00E705C0" w:rsidRPr="23176802">
        <w:rPr>
          <w:color w:val="auto"/>
          <w:sz w:val="22"/>
          <w:szCs w:val="22"/>
        </w:rPr>
        <w:t>You will be charged the rates quoted for your accommodation and meals at Cliff College – details available from the Co</w:t>
      </w:r>
      <w:r w:rsidR="2A053378" w:rsidRPr="23176802">
        <w:rPr>
          <w:color w:val="auto"/>
          <w:sz w:val="22"/>
          <w:szCs w:val="22"/>
        </w:rPr>
        <w:t>llege Reception.</w:t>
      </w:r>
    </w:p>
    <w:p w14:paraId="24EBC6A2" w14:textId="2FACF734" w:rsidR="00E705C0" w:rsidRPr="000A7886" w:rsidRDefault="0A9B42C9" w:rsidP="23176802">
      <w:pPr>
        <w:pStyle w:val="Default"/>
        <w:spacing w:line="276" w:lineRule="auto"/>
        <w:ind w:left="567" w:hanging="567"/>
        <w:rPr>
          <w:color w:val="auto"/>
          <w:sz w:val="22"/>
          <w:szCs w:val="22"/>
        </w:rPr>
      </w:pPr>
      <w:r w:rsidRPr="23176802">
        <w:rPr>
          <w:color w:val="auto"/>
          <w:sz w:val="22"/>
          <w:szCs w:val="22"/>
        </w:rPr>
        <w:t xml:space="preserve">1.3 </w:t>
      </w:r>
      <w:r w:rsidR="00E705C0">
        <w:tab/>
      </w:r>
      <w:r w:rsidR="00E705C0" w:rsidRPr="23176802">
        <w:rPr>
          <w:color w:val="auto"/>
          <w:sz w:val="22"/>
          <w:szCs w:val="22"/>
        </w:rPr>
        <w:t xml:space="preserve">No refunds can be made in respect of meals booked, but not taken, or accommodation vacated before the agreed departure date/time </w:t>
      </w:r>
    </w:p>
    <w:p w14:paraId="257B67AD" w14:textId="569C559D" w:rsidR="006111E4" w:rsidRDefault="70F7AA2F" w:rsidP="23176802">
      <w:pPr>
        <w:pStyle w:val="Default"/>
        <w:spacing w:line="276" w:lineRule="auto"/>
        <w:ind w:left="567" w:hanging="567"/>
        <w:rPr>
          <w:color w:val="auto"/>
          <w:sz w:val="22"/>
          <w:szCs w:val="22"/>
        </w:rPr>
      </w:pPr>
      <w:r w:rsidRPr="23176802">
        <w:rPr>
          <w:color w:val="auto"/>
          <w:sz w:val="22"/>
          <w:szCs w:val="22"/>
        </w:rPr>
        <w:t>1.4</w:t>
      </w:r>
      <w:r w:rsidR="006111E4">
        <w:tab/>
      </w:r>
      <w:r w:rsidR="71DB19A0" w:rsidRPr="23176802">
        <w:rPr>
          <w:color w:val="auto"/>
          <w:sz w:val="22"/>
          <w:szCs w:val="22"/>
        </w:rPr>
        <w:t>The balance</w:t>
      </w:r>
      <w:r w:rsidR="006111E4" w:rsidRPr="23176802">
        <w:rPr>
          <w:color w:val="auto"/>
          <w:sz w:val="22"/>
          <w:szCs w:val="22"/>
        </w:rPr>
        <w:t xml:space="preserve"> must be paid in full on</w:t>
      </w:r>
      <w:r w:rsidR="3A7D52F3" w:rsidRPr="23176802">
        <w:rPr>
          <w:color w:val="auto"/>
          <w:sz w:val="22"/>
          <w:szCs w:val="22"/>
        </w:rPr>
        <w:t>,</w:t>
      </w:r>
      <w:r w:rsidR="006111E4" w:rsidRPr="23176802">
        <w:rPr>
          <w:color w:val="auto"/>
          <w:sz w:val="22"/>
          <w:szCs w:val="22"/>
        </w:rPr>
        <w:t xml:space="preserve"> or by</w:t>
      </w:r>
      <w:r w:rsidR="3FBB9355" w:rsidRPr="23176802">
        <w:rPr>
          <w:color w:val="auto"/>
          <w:sz w:val="22"/>
          <w:szCs w:val="22"/>
        </w:rPr>
        <w:t>,</w:t>
      </w:r>
      <w:r w:rsidR="006111E4" w:rsidRPr="23176802">
        <w:rPr>
          <w:color w:val="auto"/>
          <w:sz w:val="22"/>
          <w:szCs w:val="22"/>
        </w:rPr>
        <w:t xml:space="preserve"> the arrival date.</w:t>
      </w:r>
    </w:p>
    <w:p w14:paraId="6A3DF8DF" w14:textId="711FC94C" w:rsidR="00E705C0" w:rsidRPr="000A7886" w:rsidRDefault="5272577C" w:rsidP="23176802">
      <w:pPr>
        <w:pStyle w:val="Default"/>
        <w:spacing w:line="276" w:lineRule="auto"/>
        <w:ind w:left="567" w:hanging="567"/>
        <w:rPr>
          <w:color w:val="auto"/>
          <w:sz w:val="22"/>
          <w:szCs w:val="22"/>
        </w:rPr>
      </w:pPr>
      <w:r w:rsidRPr="23176802">
        <w:rPr>
          <w:color w:val="auto"/>
          <w:sz w:val="22"/>
          <w:szCs w:val="22"/>
        </w:rPr>
        <w:t>1.5</w:t>
      </w:r>
      <w:r w:rsidR="00E705C0">
        <w:tab/>
      </w:r>
      <w:r w:rsidR="1AF5DAFC" w:rsidRPr="23176802">
        <w:rPr>
          <w:color w:val="auto"/>
          <w:sz w:val="22"/>
          <w:szCs w:val="22"/>
        </w:rPr>
        <w:t xml:space="preserve">In the event of cancellation - </w:t>
      </w:r>
      <w:r w:rsidR="00E705C0" w:rsidRPr="23176802">
        <w:rPr>
          <w:color w:val="auto"/>
          <w:sz w:val="22"/>
          <w:szCs w:val="22"/>
        </w:rPr>
        <w:t xml:space="preserve">More than </w:t>
      </w:r>
      <w:r w:rsidR="1F06DA05" w:rsidRPr="23176802">
        <w:rPr>
          <w:color w:val="auto"/>
          <w:sz w:val="22"/>
          <w:szCs w:val="22"/>
        </w:rPr>
        <w:t>16</w:t>
      </w:r>
      <w:r w:rsidR="00E705C0" w:rsidRPr="23176802">
        <w:rPr>
          <w:color w:val="auto"/>
          <w:sz w:val="22"/>
          <w:szCs w:val="22"/>
        </w:rPr>
        <w:t xml:space="preserve"> weeks before the booking date, loss of deposit only.</w:t>
      </w:r>
    </w:p>
    <w:p w14:paraId="0D2CD95A" w14:textId="77777777" w:rsidR="00E705C0" w:rsidRPr="000A7886" w:rsidRDefault="00E705C0" w:rsidP="23176802">
      <w:pPr>
        <w:pStyle w:val="Default"/>
        <w:numPr>
          <w:ilvl w:val="0"/>
          <w:numId w:val="2"/>
        </w:numPr>
        <w:spacing w:line="276" w:lineRule="auto"/>
        <w:ind w:left="851" w:hanging="284"/>
        <w:rPr>
          <w:color w:val="auto"/>
          <w:sz w:val="22"/>
          <w:szCs w:val="22"/>
        </w:rPr>
      </w:pPr>
      <w:r w:rsidRPr="23176802">
        <w:rPr>
          <w:color w:val="auto"/>
          <w:sz w:val="22"/>
          <w:szCs w:val="22"/>
        </w:rPr>
        <w:t xml:space="preserve">16 - 9 weeks inclusive notice – 75% of the total value of the accommodation costs. </w:t>
      </w:r>
    </w:p>
    <w:p w14:paraId="474B76C9" w14:textId="4331CFB7" w:rsidR="0084499F" w:rsidRPr="0084499F" w:rsidRDefault="00E705C0" w:rsidP="23176802">
      <w:pPr>
        <w:pStyle w:val="Default"/>
        <w:numPr>
          <w:ilvl w:val="0"/>
          <w:numId w:val="2"/>
        </w:numPr>
        <w:spacing w:after="120" w:line="276" w:lineRule="auto"/>
        <w:ind w:left="851" w:hanging="284"/>
        <w:rPr>
          <w:color w:val="auto"/>
          <w:sz w:val="22"/>
          <w:szCs w:val="22"/>
        </w:rPr>
      </w:pPr>
      <w:r w:rsidRPr="23176802">
        <w:rPr>
          <w:color w:val="auto"/>
          <w:sz w:val="22"/>
          <w:szCs w:val="22"/>
        </w:rPr>
        <w:t>8 weeks or less notice – 100% of the total value of the accommodation costs.</w:t>
      </w:r>
    </w:p>
    <w:p w14:paraId="74258981" w14:textId="22865E76" w:rsidR="00E705C0" w:rsidRPr="000A7886" w:rsidRDefault="00E705C0" w:rsidP="23176802">
      <w:pPr>
        <w:pStyle w:val="Default"/>
        <w:numPr>
          <w:ilvl w:val="0"/>
          <w:numId w:val="10"/>
        </w:numPr>
        <w:spacing w:after="120" w:line="276" w:lineRule="auto"/>
        <w:rPr>
          <w:color w:val="auto"/>
          <w:sz w:val="22"/>
          <w:szCs w:val="22"/>
        </w:rPr>
      </w:pPr>
      <w:r w:rsidRPr="23176802">
        <w:rPr>
          <w:b/>
          <w:bCs/>
          <w:color w:val="auto"/>
          <w:sz w:val="22"/>
          <w:szCs w:val="22"/>
        </w:rPr>
        <w:t xml:space="preserve">Security and damage: </w:t>
      </w:r>
    </w:p>
    <w:p w14:paraId="5F191CA6" w14:textId="1E51FAB8" w:rsidR="00E705C0" w:rsidRDefault="2A2458E3" w:rsidP="23176802">
      <w:pPr>
        <w:pStyle w:val="Default"/>
        <w:spacing w:line="276" w:lineRule="auto"/>
        <w:ind w:left="567" w:hanging="567"/>
        <w:rPr>
          <w:color w:val="auto"/>
          <w:sz w:val="22"/>
          <w:szCs w:val="22"/>
        </w:rPr>
      </w:pPr>
      <w:r w:rsidRPr="23176802">
        <w:rPr>
          <w:color w:val="auto"/>
          <w:sz w:val="22"/>
          <w:szCs w:val="22"/>
        </w:rPr>
        <w:t xml:space="preserve">2.1 </w:t>
      </w:r>
      <w:r w:rsidR="00E705C0">
        <w:tab/>
      </w:r>
      <w:r w:rsidR="00E705C0" w:rsidRPr="23176802">
        <w:rPr>
          <w:color w:val="auto"/>
          <w:sz w:val="22"/>
          <w:szCs w:val="22"/>
        </w:rPr>
        <w:t xml:space="preserve">Any motor vehicles, equipment or valuables, (for example cash, cheques, computers, AV equipment, etc.) are the responsibility of the owner and are not covered by Cliff College’s insurance. Cliff College cannot accept responsibility for any personal items being lost, stolen or taken from a bedroom, whether locked or unlocked, general circulation area, meeting rooms, etc. </w:t>
      </w:r>
    </w:p>
    <w:p w14:paraId="616CFB6C" w14:textId="131A9976" w:rsidR="00E705C0" w:rsidRDefault="1FE7E7B0" w:rsidP="23176802">
      <w:pPr>
        <w:pStyle w:val="Default"/>
        <w:spacing w:line="276" w:lineRule="auto"/>
        <w:ind w:left="567" w:hanging="567"/>
        <w:rPr>
          <w:color w:val="auto"/>
          <w:sz w:val="22"/>
          <w:szCs w:val="22"/>
        </w:rPr>
      </w:pPr>
      <w:r w:rsidRPr="23176802">
        <w:rPr>
          <w:color w:val="auto"/>
          <w:sz w:val="22"/>
          <w:szCs w:val="22"/>
        </w:rPr>
        <w:t xml:space="preserve">2.2 </w:t>
      </w:r>
      <w:r w:rsidR="00E705C0">
        <w:tab/>
      </w:r>
      <w:r w:rsidR="00E705C0" w:rsidRPr="23176802">
        <w:rPr>
          <w:color w:val="auto"/>
          <w:sz w:val="22"/>
          <w:szCs w:val="22"/>
        </w:rPr>
        <w:t>The organiser</w:t>
      </w:r>
      <w:r w:rsidR="2F4EF5BE" w:rsidRPr="23176802">
        <w:rPr>
          <w:color w:val="auto"/>
          <w:sz w:val="22"/>
          <w:szCs w:val="22"/>
        </w:rPr>
        <w:t xml:space="preserve"> take</w:t>
      </w:r>
      <w:r w:rsidR="00E705C0" w:rsidRPr="23176802">
        <w:rPr>
          <w:color w:val="auto"/>
          <w:sz w:val="22"/>
          <w:szCs w:val="22"/>
        </w:rPr>
        <w:t xml:space="preserve"> responsib</w:t>
      </w:r>
      <w:r w:rsidR="141F0F87" w:rsidRPr="23176802">
        <w:rPr>
          <w:color w:val="auto"/>
          <w:sz w:val="22"/>
          <w:szCs w:val="22"/>
        </w:rPr>
        <w:t>ility</w:t>
      </w:r>
      <w:r w:rsidR="00E705C0" w:rsidRPr="23176802">
        <w:rPr>
          <w:color w:val="auto"/>
          <w:sz w:val="22"/>
          <w:szCs w:val="22"/>
        </w:rPr>
        <w:t xml:space="preserve"> for ensuring that the conference rooms are secured each evening and at the close of sessions by closing windows, turning off lights and locking doors (if appropriate).</w:t>
      </w:r>
    </w:p>
    <w:p w14:paraId="2CF64663" w14:textId="2D39DCA1" w:rsidR="00E705C0" w:rsidRDefault="26495723" w:rsidP="23176802">
      <w:pPr>
        <w:pStyle w:val="Default"/>
        <w:spacing w:line="276" w:lineRule="auto"/>
        <w:ind w:left="567" w:hanging="567"/>
        <w:rPr>
          <w:color w:val="auto"/>
          <w:sz w:val="22"/>
          <w:szCs w:val="22"/>
        </w:rPr>
      </w:pPr>
      <w:r w:rsidRPr="23176802">
        <w:rPr>
          <w:color w:val="auto"/>
          <w:sz w:val="22"/>
          <w:szCs w:val="22"/>
        </w:rPr>
        <w:t xml:space="preserve">2.3 </w:t>
      </w:r>
      <w:r w:rsidR="00E705C0">
        <w:tab/>
      </w:r>
      <w:r w:rsidR="00E705C0" w:rsidRPr="23176802">
        <w:rPr>
          <w:color w:val="auto"/>
          <w:sz w:val="22"/>
          <w:szCs w:val="22"/>
        </w:rPr>
        <w:t xml:space="preserve">Any loss or damage to Cliff College property caused by any member of the group will be charged. </w:t>
      </w:r>
    </w:p>
    <w:p w14:paraId="7EF709DF" w14:textId="0B1AA22D" w:rsidR="00E705C0" w:rsidRPr="00AB54F8" w:rsidRDefault="322FFB0F" w:rsidP="23176802">
      <w:pPr>
        <w:pStyle w:val="Default"/>
        <w:spacing w:after="120" w:line="276" w:lineRule="auto"/>
        <w:ind w:left="567" w:hanging="567"/>
        <w:rPr>
          <w:color w:val="auto"/>
          <w:sz w:val="22"/>
          <w:szCs w:val="22"/>
        </w:rPr>
      </w:pPr>
      <w:r w:rsidRPr="23176802">
        <w:rPr>
          <w:color w:val="auto"/>
          <w:sz w:val="22"/>
          <w:szCs w:val="22"/>
        </w:rPr>
        <w:t xml:space="preserve">2.4 </w:t>
      </w:r>
      <w:r w:rsidR="00E705C0">
        <w:tab/>
      </w:r>
      <w:r w:rsidR="00E705C0" w:rsidRPr="23176802">
        <w:rPr>
          <w:color w:val="auto"/>
          <w:sz w:val="22"/>
          <w:szCs w:val="22"/>
        </w:rPr>
        <w:t>For your safety and security, CCTV is in operation across the site 24 hours a day.</w:t>
      </w:r>
    </w:p>
    <w:p w14:paraId="1AA2A848" w14:textId="0DA5E1B5" w:rsidR="00E705C0" w:rsidRPr="000A7886" w:rsidRDefault="00E705C0" w:rsidP="23176802">
      <w:pPr>
        <w:pStyle w:val="Default"/>
        <w:numPr>
          <w:ilvl w:val="0"/>
          <w:numId w:val="10"/>
        </w:numPr>
        <w:spacing w:after="120" w:line="276" w:lineRule="auto"/>
        <w:rPr>
          <w:color w:val="auto"/>
          <w:sz w:val="22"/>
          <w:szCs w:val="22"/>
        </w:rPr>
      </w:pPr>
      <w:r w:rsidRPr="23176802">
        <w:rPr>
          <w:b/>
          <w:bCs/>
          <w:color w:val="auto"/>
          <w:sz w:val="22"/>
          <w:szCs w:val="22"/>
        </w:rPr>
        <w:t xml:space="preserve">Health &amp; safety, insurance &amp; risk assessments: </w:t>
      </w:r>
    </w:p>
    <w:p w14:paraId="37FFB488" w14:textId="4FC19AB7" w:rsidR="00FB147A" w:rsidRDefault="3CD3D105" w:rsidP="23176802">
      <w:pPr>
        <w:pStyle w:val="Default"/>
        <w:spacing w:after="120" w:line="276" w:lineRule="auto"/>
        <w:ind w:left="567" w:hanging="567"/>
        <w:rPr>
          <w:color w:val="auto"/>
          <w:sz w:val="22"/>
          <w:szCs w:val="22"/>
        </w:rPr>
      </w:pPr>
      <w:r w:rsidRPr="23176802">
        <w:rPr>
          <w:color w:val="auto"/>
          <w:sz w:val="22"/>
          <w:szCs w:val="22"/>
        </w:rPr>
        <w:t xml:space="preserve">3.1 </w:t>
      </w:r>
      <w:r w:rsidR="00802A69">
        <w:tab/>
      </w:r>
      <w:r w:rsidR="00802A69" w:rsidRPr="23176802">
        <w:rPr>
          <w:color w:val="auto"/>
          <w:sz w:val="22"/>
          <w:szCs w:val="22"/>
        </w:rPr>
        <w:t xml:space="preserve">Cliff / </w:t>
      </w:r>
      <w:r w:rsidR="00FB147A" w:rsidRPr="23176802">
        <w:rPr>
          <w:color w:val="auto"/>
          <w:sz w:val="22"/>
          <w:szCs w:val="22"/>
        </w:rPr>
        <w:t xml:space="preserve">MCB / Reflect, will </w:t>
      </w:r>
      <w:r w:rsidR="000707AE" w:rsidRPr="23176802">
        <w:rPr>
          <w:color w:val="auto"/>
          <w:sz w:val="22"/>
          <w:szCs w:val="22"/>
        </w:rPr>
        <w:t>make appropriate arrangements for H/S &amp; Risk Assessment</w:t>
      </w:r>
    </w:p>
    <w:p w14:paraId="7BD4F79E" w14:textId="07244501" w:rsidR="00E705C0" w:rsidRPr="00046CC8" w:rsidRDefault="3E7FBC48" w:rsidP="23176802">
      <w:pPr>
        <w:pStyle w:val="Default"/>
        <w:spacing w:after="120" w:line="276" w:lineRule="auto"/>
        <w:ind w:left="567" w:hanging="567"/>
        <w:rPr>
          <w:color w:val="auto"/>
          <w:sz w:val="22"/>
          <w:szCs w:val="22"/>
        </w:rPr>
      </w:pPr>
      <w:r w:rsidRPr="23176802">
        <w:rPr>
          <w:color w:val="auto"/>
          <w:sz w:val="22"/>
          <w:szCs w:val="22"/>
        </w:rPr>
        <w:t xml:space="preserve">3.2 </w:t>
      </w:r>
      <w:r w:rsidR="00E705C0">
        <w:tab/>
      </w:r>
      <w:r w:rsidR="00E705C0" w:rsidRPr="23176802">
        <w:rPr>
          <w:color w:val="auto"/>
          <w:sz w:val="22"/>
          <w:szCs w:val="22"/>
        </w:rPr>
        <w:t xml:space="preserve">Cliff College does not permit the use of candles or any other source of naked flames on site. </w:t>
      </w:r>
    </w:p>
    <w:p w14:paraId="342C6B86" w14:textId="4790B41B" w:rsidR="00E705C0" w:rsidRPr="000A7886" w:rsidRDefault="00E705C0" w:rsidP="23176802">
      <w:pPr>
        <w:pStyle w:val="Default"/>
        <w:numPr>
          <w:ilvl w:val="0"/>
          <w:numId w:val="10"/>
        </w:numPr>
        <w:spacing w:after="120" w:line="276" w:lineRule="auto"/>
        <w:rPr>
          <w:color w:val="auto"/>
          <w:sz w:val="22"/>
          <w:szCs w:val="22"/>
        </w:rPr>
      </w:pPr>
      <w:r w:rsidRPr="23176802">
        <w:rPr>
          <w:b/>
          <w:bCs/>
          <w:color w:val="auto"/>
          <w:sz w:val="22"/>
          <w:szCs w:val="22"/>
        </w:rPr>
        <w:t xml:space="preserve">Regulations: </w:t>
      </w:r>
    </w:p>
    <w:p w14:paraId="6F924143" w14:textId="2D0D266B" w:rsidR="00E705C0" w:rsidRDefault="29B55887" w:rsidP="23176802">
      <w:pPr>
        <w:pStyle w:val="Default"/>
        <w:spacing w:after="120" w:line="276" w:lineRule="auto"/>
        <w:ind w:left="567" w:hanging="567"/>
        <w:rPr>
          <w:color w:val="auto"/>
          <w:sz w:val="22"/>
          <w:szCs w:val="22"/>
        </w:rPr>
      </w:pPr>
      <w:r w:rsidRPr="23176802">
        <w:rPr>
          <w:color w:val="auto"/>
          <w:sz w:val="22"/>
          <w:szCs w:val="22"/>
        </w:rPr>
        <w:t xml:space="preserve">4.1 </w:t>
      </w:r>
      <w:r w:rsidR="0084499F">
        <w:tab/>
      </w:r>
      <w:r w:rsidR="0084499F" w:rsidRPr="23176802">
        <w:rPr>
          <w:color w:val="auto"/>
          <w:sz w:val="22"/>
          <w:szCs w:val="22"/>
        </w:rPr>
        <w:t>To</w:t>
      </w:r>
      <w:r w:rsidR="00E705C0" w:rsidRPr="23176802">
        <w:rPr>
          <w:color w:val="auto"/>
          <w:sz w:val="22"/>
          <w:szCs w:val="22"/>
        </w:rPr>
        <w:t xml:space="preserve"> comply with food and drink regulations, only food and drink supplied by Cliff College may be consumed in Chadwick’s Dining Room. </w:t>
      </w:r>
    </w:p>
    <w:p w14:paraId="58DEA24C" w14:textId="5CB10009" w:rsidR="00E705C0" w:rsidRDefault="1CD8C450" w:rsidP="23176802">
      <w:pPr>
        <w:pStyle w:val="Default"/>
        <w:spacing w:after="120" w:line="276" w:lineRule="auto"/>
        <w:ind w:left="567" w:hanging="567"/>
        <w:rPr>
          <w:color w:val="auto"/>
          <w:sz w:val="22"/>
          <w:szCs w:val="22"/>
        </w:rPr>
      </w:pPr>
      <w:r w:rsidRPr="23176802">
        <w:rPr>
          <w:color w:val="auto"/>
          <w:sz w:val="22"/>
          <w:szCs w:val="22"/>
        </w:rPr>
        <w:t xml:space="preserve">4.2 </w:t>
      </w:r>
      <w:r w:rsidR="0084499F">
        <w:tab/>
      </w:r>
      <w:r w:rsidR="0084499F" w:rsidRPr="23176802">
        <w:rPr>
          <w:color w:val="auto"/>
          <w:sz w:val="22"/>
          <w:szCs w:val="22"/>
        </w:rPr>
        <w:t>Cliff College does not allow on site</w:t>
      </w:r>
      <w:r w:rsidR="00E705C0" w:rsidRPr="23176802">
        <w:rPr>
          <w:color w:val="auto"/>
          <w:sz w:val="22"/>
          <w:szCs w:val="22"/>
        </w:rPr>
        <w:t xml:space="preserve"> smoking, vaping, consumption of alcohol or prohibited </w:t>
      </w:r>
      <w:r w:rsidR="0084499F" w:rsidRPr="23176802">
        <w:rPr>
          <w:color w:val="auto"/>
          <w:sz w:val="22"/>
          <w:szCs w:val="22"/>
        </w:rPr>
        <w:t>substances, gambling</w:t>
      </w:r>
      <w:r w:rsidR="00E705C0" w:rsidRPr="23176802">
        <w:rPr>
          <w:color w:val="auto"/>
          <w:sz w:val="22"/>
          <w:szCs w:val="22"/>
        </w:rPr>
        <w:t xml:space="preserve"> and no behaviour from </w:t>
      </w:r>
      <w:r w:rsidR="0084499F" w:rsidRPr="23176802">
        <w:rPr>
          <w:color w:val="auto"/>
          <w:sz w:val="22"/>
          <w:szCs w:val="22"/>
        </w:rPr>
        <w:t>guests</w:t>
      </w:r>
      <w:r w:rsidR="00E705C0" w:rsidRPr="23176802">
        <w:rPr>
          <w:color w:val="auto"/>
          <w:sz w:val="22"/>
          <w:szCs w:val="22"/>
        </w:rPr>
        <w:t xml:space="preserve"> that would be deemed to be disruptive to other residents. Due consideration to current legislation must be given. </w:t>
      </w:r>
    </w:p>
    <w:p w14:paraId="70051A4B" w14:textId="66489E6D" w:rsidR="00E705C0" w:rsidRDefault="5B1E8D0B" w:rsidP="23176802">
      <w:pPr>
        <w:pStyle w:val="Default"/>
        <w:spacing w:after="120" w:line="276" w:lineRule="auto"/>
        <w:ind w:left="567" w:hanging="567"/>
        <w:rPr>
          <w:color w:val="auto"/>
          <w:sz w:val="22"/>
          <w:szCs w:val="22"/>
        </w:rPr>
      </w:pPr>
      <w:r w:rsidRPr="23176802">
        <w:rPr>
          <w:color w:val="auto"/>
          <w:sz w:val="22"/>
          <w:szCs w:val="22"/>
        </w:rPr>
        <w:t>4.3</w:t>
      </w:r>
      <w:r w:rsidR="00E705C0">
        <w:tab/>
      </w:r>
      <w:r w:rsidR="72B38672" w:rsidRPr="23176802">
        <w:rPr>
          <w:color w:val="auto"/>
          <w:sz w:val="22"/>
          <w:szCs w:val="22"/>
        </w:rPr>
        <w:t>Participants must</w:t>
      </w:r>
      <w:r w:rsidR="00E705C0" w:rsidRPr="23176802">
        <w:rPr>
          <w:color w:val="auto"/>
          <w:sz w:val="22"/>
          <w:szCs w:val="22"/>
        </w:rPr>
        <w:t xml:space="preserve"> ensure the</w:t>
      </w:r>
      <w:r w:rsidR="50E776A2" w:rsidRPr="23176802">
        <w:rPr>
          <w:color w:val="auto"/>
          <w:sz w:val="22"/>
          <w:szCs w:val="22"/>
        </w:rPr>
        <w:t>y are</w:t>
      </w:r>
      <w:r w:rsidR="00E705C0" w:rsidRPr="23176802">
        <w:rPr>
          <w:color w:val="auto"/>
          <w:sz w:val="22"/>
          <w:szCs w:val="22"/>
        </w:rPr>
        <w:t xml:space="preserve"> aware of the emergency evacuation procedure for all buildings used by delegates. </w:t>
      </w:r>
    </w:p>
    <w:p w14:paraId="28649504" w14:textId="4B4AF392" w:rsidR="00E705C0" w:rsidRDefault="0CC38B76" w:rsidP="23176802">
      <w:pPr>
        <w:pStyle w:val="Default"/>
        <w:spacing w:after="120" w:line="276" w:lineRule="auto"/>
        <w:rPr>
          <w:b/>
          <w:bCs/>
          <w:color w:val="auto"/>
          <w:sz w:val="22"/>
          <w:szCs w:val="22"/>
        </w:rPr>
      </w:pPr>
      <w:r w:rsidRPr="23176802">
        <w:rPr>
          <w:b/>
          <w:bCs/>
          <w:color w:val="auto"/>
          <w:sz w:val="22"/>
          <w:szCs w:val="22"/>
        </w:rPr>
        <w:lastRenderedPageBreak/>
        <w:t>5</w:t>
      </w:r>
      <w:r w:rsidR="00E705C0">
        <w:tab/>
      </w:r>
      <w:r w:rsidR="00E705C0" w:rsidRPr="23176802">
        <w:rPr>
          <w:b/>
          <w:bCs/>
          <w:color w:val="auto"/>
          <w:sz w:val="22"/>
          <w:szCs w:val="22"/>
        </w:rPr>
        <w:t xml:space="preserve">General: </w:t>
      </w:r>
    </w:p>
    <w:p w14:paraId="35B5708D" w14:textId="552CBBF5" w:rsidR="00E705C0" w:rsidRDefault="50775BDC" w:rsidP="23176802">
      <w:pPr>
        <w:pStyle w:val="Default"/>
        <w:spacing w:after="120" w:line="276" w:lineRule="auto"/>
        <w:ind w:left="567" w:hanging="567"/>
        <w:rPr>
          <w:color w:val="auto"/>
          <w:sz w:val="22"/>
          <w:szCs w:val="22"/>
        </w:rPr>
      </w:pPr>
      <w:r w:rsidRPr="23176802">
        <w:rPr>
          <w:color w:val="auto"/>
          <w:sz w:val="22"/>
          <w:szCs w:val="22"/>
        </w:rPr>
        <w:t xml:space="preserve">5.1 </w:t>
      </w:r>
      <w:r w:rsidR="00E705C0">
        <w:tab/>
      </w:r>
      <w:r w:rsidR="00E705C0" w:rsidRPr="23176802">
        <w:rPr>
          <w:color w:val="auto"/>
          <w:sz w:val="22"/>
          <w:szCs w:val="22"/>
        </w:rPr>
        <w:t xml:space="preserve">Cliff College has the right to alter or cancel any booking that it cannot keep for reasons beyond its control. If this happens, it will use all reasonable efforts to offer an alternative booking. In this case, Cliff College is not liable for any losses or damages arising directly or indirectly from such circumstances. </w:t>
      </w:r>
    </w:p>
    <w:p w14:paraId="31A30CEA" w14:textId="6AEAFCBD" w:rsidR="00E705C0" w:rsidRPr="003D3E07" w:rsidRDefault="0919456B" w:rsidP="23176802">
      <w:pPr>
        <w:pStyle w:val="Default"/>
        <w:spacing w:after="120" w:line="276" w:lineRule="auto"/>
        <w:ind w:left="567" w:hanging="567"/>
        <w:rPr>
          <w:color w:val="auto"/>
          <w:sz w:val="22"/>
          <w:szCs w:val="22"/>
        </w:rPr>
      </w:pPr>
      <w:r w:rsidRPr="23176802">
        <w:rPr>
          <w:color w:val="auto"/>
          <w:sz w:val="22"/>
          <w:szCs w:val="22"/>
        </w:rPr>
        <w:t xml:space="preserve">5.2 </w:t>
      </w:r>
      <w:r w:rsidR="00E705C0">
        <w:tab/>
      </w:r>
      <w:r w:rsidR="00E705C0" w:rsidRPr="23176802">
        <w:rPr>
          <w:color w:val="auto"/>
          <w:sz w:val="22"/>
          <w:szCs w:val="22"/>
        </w:rPr>
        <w:t xml:space="preserve">This contract shall be governed by the laws of England and Wales. No failure or delay by us in exercising any of our rights under this contract shall be deemed by a waiver of that right. The provisions of these terms and conditions are severable and distinct from one another, and, if at any time, any provision is, or becomes invalid, illegal or unenforceable, the validity, legality, or enforceability of the other provisions shall not in any way be affected or impaired. </w:t>
      </w:r>
    </w:p>
    <w:p w14:paraId="57334858" w14:textId="77777777" w:rsidR="00E705C0" w:rsidRDefault="00E705C0" w:rsidP="23176802">
      <w:pPr>
        <w:pStyle w:val="Default"/>
        <w:spacing w:after="120" w:line="276" w:lineRule="auto"/>
        <w:rPr>
          <w:rFonts w:asciiTheme="minorHAnsi" w:hAnsiTheme="minorHAnsi" w:cstheme="minorBidi"/>
          <w:color w:val="auto"/>
          <w:sz w:val="22"/>
          <w:szCs w:val="22"/>
        </w:rPr>
      </w:pPr>
    </w:p>
    <w:p w14:paraId="76DCBE92" w14:textId="753E1B8F" w:rsidR="001E61E4" w:rsidRPr="003E0240" w:rsidRDefault="60E8E472" w:rsidP="23176802">
      <w:pPr>
        <w:rPr>
          <w:sz w:val="22"/>
          <w:szCs w:val="22"/>
        </w:rPr>
      </w:pPr>
      <w:r w:rsidRPr="23176802">
        <w:rPr>
          <w:sz w:val="22"/>
          <w:szCs w:val="22"/>
        </w:rPr>
        <w:t xml:space="preserve">February 2025 </w:t>
      </w:r>
    </w:p>
    <w:sectPr w:rsidR="001E61E4" w:rsidRPr="003E0240" w:rsidSect="00E705C0">
      <w:headerReference w:type="default" r:id="rId11"/>
      <w:pgSz w:w="11900" w:h="16820"/>
      <w:pgMar w:top="1701" w:right="1440" w:bottom="283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12A9F" w14:textId="77777777" w:rsidR="00AA642A" w:rsidRDefault="00AA642A" w:rsidP="00BD0790">
      <w:r>
        <w:separator/>
      </w:r>
    </w:p>
  </w:endnote>
  <w:endnote w:type="continuationSeparator" w:id="0">
    <w:p w14:paraId="084B28CA" w14:textId="77777777" w:rsidR="00AA642A" w:rsidRDefault="00AA642A" w:rsidP="00BD0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F6D67" w14:textId="77777777" w:rsidR="00AA642A" w:rsidRDefault="00AA642A" w:rsidP="00BD0790">
      <w:r>
        <w:separator/>
      </w:r>
    </w:p>
  </w:footnote>
  <w:footnote w:type="continuationSeparator" w:id="0">
    <w:p w14:paraId="26854C38" w14:textId="77777777" w:rsidR="00AA642A" w:rsidRDefault="00AA642A" w:rsidP="00BD0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79135" w14:textId="77777777" w:rsidR="00F07824" w:rsidRDefault="00F07824">
    <w:pPr>
      <w:pStyle w:val="Header"/>
    </w:pPr>
    <w:r>
      <w:rPr>
        <w:noProof/>
      </w:rPr>
      <w:drawing>
        <wp:anchor distT="0" distB="0" distL="114300" distR="114300" simplePos="0" relativeHeight="251658240" behindDoc="1" locked="0" layoutInCell="1" allowOverlap="1" wp14:anchorId="0F98C871" wp14:editId="734E4355">
          <wp:simplePos x="0" y="0"/>
          <wp:positionH relativeFrom="margin">
            <wp:align>center</wp:align>
          </wp:positionH>
          <wp:positionV relativeFrom="paragraph">
            <wp:posOffset>-449580</wp:posOffset>
          </wp:positionV>
          <wp:extent cx="7600006" cy="10746740"/>
          <wp:effectExtent l="0" t="0" r="0" b="0"/>
          <wp:wrapNone/>
          <wp:docPr id="498617494" name="Picture 498617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57852400-Cliff-Letterhead_v3.png"/>
                  <pic:cNvPicPr/>
                </pic:nvPicPr>
                <pic:blipFill>
                  <a:blip r:embed="rId1">
                    <a:extLst>
                      <a:ext uri="{28A0092B-C50C-407E-A947-70E740481C1C}">
                        <a14:useLocalDpi xmlns:a14="http://schemas.microsoft.com/office/drawing/2010/main" val="0"/>
                      </a:ext>
                    </a:extLst>
                  </a:blip>
                  <a:stretch>
                    <a:fillRect/>
                  </a:stretch>
                </pic:blipFill>
                <pic:spPr>
                  <a:xfrm>
                    <a:off x="0" y="0"/>
                    <a:ext cx="7600006" cy="107467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B6543"/>
    <w:multiLevelType w:val="hybridMultilevel"/>
    <w:tmpl w:val="1F2E9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B553EA"/>
    <w:multiLevelType w:val="hybridMultilevel"/>
    <w:tmpl w:val="734A6046"/>
    <w:lvl w:ilvl="0" w:tplc="343A2636">
      <w:start w:val="1"/>
      <w:numFmt w:val="decimal"/>
      <w:lvlText w:val="5.%1"/>
      <w:lvlJc w:val="left"/>
      <w:pPr>
        <w:ind w:left="720" w:hanging="360"/>
      </w:pPr>
      <w:rPr>
        <w:rFonts w:hint="default"/>
        <w:caps w:val="0"/>
        <w:smallCaps w:val="0"/>
        <w:strike w:val="0"/>
        <w:dstrike w:val="0"/>
        <w:outline w:val="0"/>
        <w:emboss w:val="0"/>
        <w:imprint w:val="0"/>
        <w:spacing w:val="0"/>
        <w:w w:val="100"/>
        <w:kern w:val="0"/>
        <w:position w:val="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6F557A"/>
    <w:multiLevelType w:val="hybridMultilevel"/>
    <w:tmpl w:val="2B1C547C"/>
    <w:lvl w:ilvl="0" w:tplc="55D2EABC">
      <w:start w:val="1"/>
      <w:numFmt w:val="decimal"/>
      <w:lvlText w:val="%1."/>
      <w:lvlJc w:val="left"/>
      <w:pPr>
        <w:ind w:left="720" w:hanging="360"/>
      </w:pPr>
      <w:rPr>
        <w:rFonts w:ascii="Calibri" w:hAnsi="Calibri" w:hint="default"/>
        <w:b/>
        <w:i w:val="0"/>
        <w:caps w:val="0"/>
        <w:smallCaps w:val="0"/>
        <w:strike w:val="0"/>
        <w:dstrike w:val="0"/>
        <w:outline w:val="0"/>
        <w:emboss w:val="0"/>
        <w:imprint w:val="0"/>
        <w:spacing w:val="0"/>
        <w:w w:val="100"/>
        <w:kern w:val="0"/>
        <w:position w:val="0"/>
        <w:sz w:val="22"/>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973F4C"/>
    <w:multiLevelType w:val="hybridMultilevel"/>
    <w:tmpl w:val="B72A7FF2"/>
    <w:lvl w:ilvl="0" w:tplc="FC30803A">
      <w:start w:val="1"/>
      <w:numFmt w:val="decimal"/>
      <w:lvlText w:val="2.%1"/>
      <w:lvlJc w:val="left"/>
      <w:pPr>
        <w:ind w:left="720" w:hanging="360"/>
      </w:pPr>
      <w:rPr>
        <w:rFonts w:hint="default"/>
        <w:caps w:val="0"/>
        <w:smallCaps w:val="0"/>
        <w:strike w:val="0"/>
        <w:dstrike w:val="0"/>
        <w:outline w:val="0"/>
        <w:emboss w:val="0"/>
        <w:imprint w:val="0"/>
        <w:spacing w:val="0"/>
        <w:w w:val="100"/>
        <w:kern w:val="0"/>
        <w:position w:val="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965C31"/>
    <w:multiLevelType w:val="hybridMultilevel"/>
    <w:tmpl w:val="D89210FA"/>
    <w:lvl w:ilvl="0" w:tplc="F23CAC84">
      <w:start w:val="1"/>
      <w:numFmt w:val="decimal"/>
      <w:lvlText w:val="3.%1"/>
      <w:lvlJc w:val="left"/>
      <w:pPr>
        <w:ind w:left="720" w:hanging="360"/>
      </w:pPr>
      <w:rPr>
        <w:rFonts w:hint="default"/>
        <w:caps w:val="0"/>
        <w:smallCaps w:val="0"/>
        <w:strike w:val="0"/>
        <w:dstrike w:val="0"/>
        <w:outline w:val="0"/>
        <w:emboss w:val="0"/>
        <w:imprint w:val="0"/>
        <w:spacing w:val="0"/>
        <w:w w:val="100"/>
        <w:kern w:val="0"/>
        <w:position w:val="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FE21B4A"/>
    <w:multiLevelType w:val="hybridMultilevel"/>
    <w:tmpl w:val="B9F0C6F2"/>
    <w:lvl w:ilvl="0" w:tplc="B426A14E">
      <w:start w:val="1"/>
      <w:numFmt w:val="decimal"/>
      <w:lvlText w:val="4.%1"/>
      <w:lvlJc w:val="left"/>
      <w:pPr>
        <w:ind w:left="720" w:hanging="360"/>
      </w:pPr>
      <w:rPr>
        <w:rFonts w:hint="default"/>
        <w:caps w:val="0"/>
        <w:smallCaps w:val="0"/>
        <w:strike w:val="0"/>
        <w:dstrike w:val="0"/>
        <w:outline w:val="0"/>
        <w:emboss w:val="0"/>
        <w:imprint w:val="0"/>
        <w:spacing w:val="0"/>
        <w:w w:val="100"/>
        <w:kern w:val="0"/>
        <w:position w:val="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6D124D"/>
    <w:multiLevelType w:val="hybridMultilevel"/>
    <w:tmpl w:val="89D65F7A"/>
    <w:lvl w:ilvl="0" w:tplc="08090001">
      <w:start w:val="1"/>
      <w:numFmt w:val="bullet"/>
      <w:lvlText w:val=""/>
      <w:lvlJc w:val="left"/>
      <w:pPr>
        <w:ind w:left="1353" w:hanging="360"/>
      </w:pPr>
      <w:rPr>
        <w:rFonts w:ascii="Symbol" w:hAnsi="Symbol" w:hint="default"/>
        <w:caps w:val="0"/>
        <w:smallCaps w:val="0"/>
        <w:strike w:val="0"/>
        <w:dstrike w:val="0"/>
        <w:outline w:val="0"/>
        <w:emboss w:val="0"/>
        <w:imprint w:val="0"/>
        <w:spacing w:val="0"/>
        <w:w w:val="100"/>
        <w:kern w:val="0"/>
        <w:position w:val="0"/>
        <w:vertAlign w:val="baseline"/>
      </w:rPr>
    </w:lvl>
    <w:lvl w:ilvl="1" w:tplc="08090019">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7" w15:restartNumberingAfterBreak="0">
    <w:nsid w:val="69301AC5"/>
    <w:multiLevelType w:val="hybridMultilevel"/>
    <w:tmpl w:val="66706CCC"/>
    <w:lvl w:ilvl="0" w:tplc="FEDA9FF8">
      <w:start w:val="1"/>
      <w:numFmt w:val="decimal"/>
      <w:lvlText w:val="6.%1"/>
      <w:lvlJc w:val="left"/>
      <w:pPr>
        <w:ind w:left="720" w:hanging="360"/>
      </w:pPr>
      <w:rPr>
        <w:rFonts w:hint="default"/>
        <w:caps w:val="0"/>
        <w:smallCaps w:val="0"/>
        <w:strike w:val="0"/>
        <w:dstrike w:val="0"/>
        <w:outline w:val="0"/>
        <w:emboss w:val="0"/>
        <w:imprint w:val="0"/>
        <w:spacing w:val="0"/>
        <w:w w:val="100"/>
        <w:kern w:val="0"/>
        <w:position w:val="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86B7A0A"/>
    <w:multiLevelType w:val="hybridMultilevel"/>
    <w:tmpl w:val="8B001184"/>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B53330"/>
    <w:multiLevelType w:val="hybridMultilevel"/>
    <w:tmpl w:val="C94285B4"/>
    <w:lvl w:ilvl="0" w:tplc="A7DE9342">
      <w:start w:val="1"/>
      <w:numFmt w:val="decimal"/>
      <w:lvlText w:val="%1."/>
      <w:lvlJc w:val="left"/>
      <w:pPr>
        <w:ind w:left="927" w:hanging="360"/>
      </w:pPr>
      <w:rPr>
        <w:rFonts w:hint="default"/>
        <w:b/>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16cid:durableId="1097098357">
    <w:abstractNumId w:val="6"/>
  </w:num>
  <w:num w:numId="2" w16cid:durableId="2138714161">
    <w:abstractNumId w:val="8"/>
  </w:num>
  <w:num w:numId="3" w16cid:durableId="571430539">
    <w:abstractNumId w:val="3"/>
  </w:num>
  <w:num w:numId="4" w16cid:durableId="1273783081">
    <w:abstractNumId w:val="4"/>
  </w:num>
  <w:num w:numId="5" w16cid:durableId="183329876">
    <w:abstractNumId w:val="5"/>
  </w:num>
  <w:num w:numId="6" w16cid:durableId="1620869051">
    <w:abstractNumId w:val="1"/>
  </w:num>
  <w:num w:numId="7" w16cid:durableId="1957132045">
    <w:abstractNumId w:val="7"/>
  </w:num>
  <w:num w:numId="8" w16cid:durableId="1072658381">
    <w:abstractNumId w:val="0"/>
  </w:num>
  <w:num w:numId="9" w16cid:durableId="1889609463">
    <w:abstractNumId w:val="2"/>
  </w:num>
  <w:num w:numId="10" w16cid:durableId="16941085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attachedTemplate r:id="rId1"/>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203"/>
    <w:rsid w:val="00001641"/>
    <w:rsid w:val="00021D59"/>
    <w:rsid w:val="000263D6"/>
    <w:rsid w:val="0004750A"/>
    <w:rsid w:val="00054876"/>
    <w:rsid w:val="000707AE"/>
    <w:rsid w:val="00072F02"/>
    <w:rsid w:val="000956E0"/>
    <w:rsid w:val="000C0AF6"/>
    <w:rsid w:val="000C10AA"/>
    <w:rsid w:val="000E236B"/>
    <w:rsid w:val="000F75CD"/>
    <w:rsid w:val="00103D32"/>
    <w:rsid w:val="00111CA7"/>
    <w:rsid w:val="00112440"/>
    <w:rsid w:val="00127E5D"/>
    <w:rsid w:val="00144A6E"/>
    <w:rsid w:val="00146986"/>
    <w:rsid w:val="00150014"/>
    <w:rsid w:val="001632A7"/>
    <w:rsid w:val="0019451E"/>
    <w:rsid w:val="001B2D01"/>
    <w:rsid w:val="001B43C7"/>
    <w:rsid w:val="001E5EEC"/>
    <w:rsid w:val="001E61E4"/>
    <w:rsid w:val="001F0F5C"/>
    <w:rsid w:val="00200635"/>
    <w:rsid w:val="00212B5E"/>
    <w:rsid w:val="00256DAF"/>
    <w:rsid w:val="00256FD8"/>
    <w:rsid w:val="00265746"/>
    <w:rsid w:val="00271E5A"/>
    <w:rsid w:val="00284E21"/>
    <w:rsid w:val="002A0FF5"/>
    <w:rsid w:val="002C7EA1"/>
    <w:rsid w:val="002E0EC5"/>
    <w:rsid w:val="002E1C16"/>
    <w:rsid w:val="002F62A2"/>
    <w:rsid w:val="003034E9"/>
    <w:rsid w:val="0035544C"/>
    <w:rsid w:val="0036215E"/>
    <w:rsid w:val="003629C8"/>
    <w:rsid w:val="003768AE"/>
    <w:rsid w:val="003913B3"/>
    <w:rsid w:val="003A231D"/>
    <w:rsid w:val="003E0240"/>
    <w:rsid w:val="003F07FF"/>
    <w:rsid w:val="004742C3"/>
    <w:rsid w:val="0047476B"/>
    <w:rsid w:val="004A2F25"/>
    <w:rsid w:val="004B5DC6"/>
    <w:rsid w:val="004E18A8"/>
    <w:rsid w:val="004E6261"/>
    <w:rsid w:val="004E7827"/>
    <w:rsid w:val="004F6616"/>
    <w:rsid w:val="00510123"/>
    <w:rsid w:val="00512E10"/>
    <w:rsid w:val="00524BB7"/>
    <w:rsid w:val="005C28EE"/>
    <w:rsid w:val="005D0855"/>
    <w:rsid w:val="005F6FDE"/>
    <w:rsid w:val="0060177B"/>
    <w:rsid w:val="0060222F"/>
    <w:rsid w:val="00611036"/>
    <w:rsid w:val="006111E4"/>
    <w:rsid w:val="006324AB"/>
    <w:rsid w:val="0065426C"/>
    <w:rsid w:val="00656CA9"/>
    <w:rsid w:val="00695E53"/>
    <w:rsid w:val="00696F90"/>
    <w:rsid w:val="006B51BB"/>
    <w:rsid w:val="006C570C"/>
    <w:rsid w:val="00700767"/>
    <w:rsid w:val="00712298"/>
    <w:rsid w:val="00715ACC"/>
    <w:rsid w:val="007223F4"/>
    <w:rsid w:val="00765B63"/>
    <w:rsid w:val="00791647"/>
    <w:rsid w:val="00795243"/>
    <w:rsid w:val="007A04D6"/>
    <w:rsid w:val="007D0FA4"/>
    <w:rsid w:val="007E628B"/>
    <w:rsid w:val="007F3EFC"/>
    <w:rsid w:val="008017EA"/>
    <w:rsid w:val="00802A69"/>
    <w:rsid w:val="00803332"/>
    <w:rsid w:val="00842DB2"/>
    <w:rsid w:val="0084499F"/>
    <w:rsid w:val="00845489"/>
    <w:rsid w:val="0085073B"/>
    <w:rsid w:val="0085275C"/>
    <w:rsid w:val="00856093"/>
    <w:rsid w:val="008571A9"/>
    <w:rsid w:val="00863D18"/>
    <w:rsid w:val="008B6A41"/>
    <w:rsid w:val="00946929"/>
    <w:rsid w:val="0096638A"/>
    <w:rsid w:val="0097726F"/>
    <w:rsid w:val="009818F2"/>
    <w:rsid w:val="00996304"/>
    <w:rsid w:val="009A040D"/>
    <w:rsid w:val="009D1F50"/>
    <w:rsid w:val="009E3D26"/>
    <w:rsid w:val="00A00315"/>
    <w:rsid w:val="00A10B26"/>
    <w:rsid w:val="00A24C3D"/>
    <w:rsid w:val="00A84EA6"/>
    <w:rsid w:val="00A94F49"/>
    <w:rsid w:val="00AA642A"/>
    <w:rsid w:val="00AE2D90"/>
    <w:rsid w:val="00AE617F"/>
    <w:rsid w:val="00AF3EC4"/>
    <w:rsid w:val="00AF7474"/>
    <w:rsid w:val="00B05FE4"/>
    <w:rsid w:val="00B33FB7"/>
    <w:rsid w:val="00B40C01"/>
    <w:rsid w:val="00B54917"/>
    <w:rsid w:val="00B97E24"/>
    <w:rsid w:val="00BA2433"/>
    <w:rsid w:val="00BA5E36"/>
    <w:rsid w:val="00BD0790"/>
    <w:rsid w:val="00BE1203"/>
    <w:rsid w:val="00C00E77"/>
    <w:rsid w:val="00C20033"/>
    <w:rsid w:val="00C21A62"/>
    <w:rsid w:val="00C32BDD"/>
    <w:rsid w:val="00C57524"/>
    <w:rsid w:val="00C77D04"/>
    <w:rsid w:val="00C830FD"/>
    <w:rsid w:val="00CB2C77"/>
    <w:rsid w:val="00CC596A"/>
    <w:rsid w:val="00CD7644"/>
    <w:rsid w:val="00CE6B69"/>
    <w:rsid w:val="00CE7794"/>
    <w:rsid w:val="00D42FBD"/>
    <w:rsid w:val="00D51355"/>
    <w:rsid w:val="00DA53FA"/>
    <w:rsid w:val="00DB3F47"/>
    <w:rsid w:val="00DC12E4"/>
    <w:rsid w:val="00DD435D"/>
    <w:rsid w:val="00DE558A"/>
    <w:rsid w:val="00DE61A5"/>
    <w:rsid w:val="00DF1880"/>
    <w:rsid w:val="00DF77A6"/>
    <w:rsid w:val="00E0254C"/>
    <w:rsid w:val="00E15D4B"/>
    <w:rsid w:val="00E705C0"/>
    <w:rsid w:val="00E7265E"/>
    <w:rsid w:val="00E850E3"/>
    <w:rsid w:val="00EB482B"/>
    <w:rsid w:val="00ED19DF"/>
    <w:rsid w:val="00F07824"/>
    <w:rsid w:val="00F079CB"/>
    <w:rsid w:val="00F123DB"/>
    <w:rsid w:val="00F62C4B"/>
    <w:rsid w:val="00F76224"/>
    <w:rsid w:val="00FA553C"/>
    <w:rsid w:val="00FB147A"/>
    <w:rsid w:val="00FB6A3C"/>
    <w:rsid w:val="00FE771F"/>
    <w:rsid w:val="00FF3F99"/>
    <w:rsid w:val="012BD739"/>
    <w:rsid w:val="077C0C7C"/>
    <w:rsid w:val="08D5108E"/>
    <w:rsid w:val="0919456B"/>
    <w:rsid w:val="0A9B42C9"/>
    <w:rsid w:val="0C9A3A33"/>
    <w:rsid w:val="0CC38B76"/>
    <w:rsid w:val="0D440C1B"/>
    <w:rsid w:val="141F0F87"/>
    <w:rsid w:val="18D96D9B"/>
    <w:rsid w:val="1A55AB14"/>
    <w:rsid w:val="1AF5DAFC"/>
    <w:rsid w:val="1CD8C450"/>
    <w:rsid w:val="1EDE318F"/>
    <w:rsid w:val="1F06DA05"/>
    <w:rsid w:val="1FE7E7B0"/>
    <w:rsid w:val="2052977E"/>
    <w:rsid w:val="23176802"/>
    <w:rsid w:val="26495723"/>
    <w:rsid w:val="28E7647B"/>
    <w:rsid w:val="295C5069"/>
    <w:rsid w:val="29B55887"/>
    <w:rsid w:val="29E30C4D"/>
    <w:rsid w:val="2A053378"/>
    <w:rsid w:val="2A2458E3"/>
    <w:rsid w:val="2F4EF5BE"/>
    <w:rsid w:val="322FFB0F"/>
    <w:rsid w:val="3A7D52F3"/>
    <w:rsid w:val="3CD3D105"/>
    <w:rsid w:val="3E7FBC48"/>
    <w:rsid w:val="3FBB9355"/>
    <w:rsid w:val="44741337"/>
    <w:rsid w:val="4BC26DD5"/>
    <w:rsid w:val="50775BDC"/>
    <w:rsid w:val="50E776A2"/>
    <w:rsid w:val="51955225"/>
    <w:rsid w:val="5272577C"/>
    <w:rsid w:val="5415753B"/>
    <w:rsid w:val="5447B1EF"/>
    <w:rsid w:val="55FD1844"/>
    <w:rsid w:val="5856447B"/>
    <w:rsid w:val="597E49AD"/>
    <w:rsid w:val="5B1E8D0B"/>
    <w:rsid w:val="5E301D72"/>
    <w:rsid w:val="60E8E472"/>
    <w:rsid w:val="665620F3"/>
    <w:rsid w:val="6DC61676"/>
    <w:rsid w:val="6F15E345"/>
    <w:rsid w:val="70C546A4"/>
    <w:rsid w:val="70F1E07E"/>
    <w:rsid w:val="70F7AA2F"/>
    <w:rsid w:val="71DB19A0"/>
    <w:rsid w:val="7242E840"/>
    <w:rsid w:val="72B38672"/>
    <w:rsid w:val="740B5729"/>
    <w:rsid w:val="7B8884BB"/>
    <w:rsid w:val="7FF5D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40685"/>
  <w14:defaultImageDpi w14:val="32767"/>
  <w15:chartTrackingRefBased/>
  <w15:docId w15:val="{73C227ED-87AD-4F8A-B715-60C6F594E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0790"/>
    <w:pPr>
      <w:tabs>
        <w:tab w:val="center" w:pos="4513"/>
        <w:tab w:val="right" w:pos="9026"/>
      </w:tabs>
    </w:pPr>
  </w:style>
  <w:style w:type="character" w:customStyle="1" w:styleId="HeaderChar">
    <w:name w:val="Header Char"/>
    <w:basedOn w:val="DefaultParagraphFont"/>
    <w:link w:val="Header"/>
    <w:uiPriority w:val="99"/>
    <w:rsid w:val="00BD0790"/>
  </w:style>
  <w:style w:type="paragraph" w:styleId="Footer">
    <w:name w:val="footer"/>
    <w:basedOn w:val="Normal"/>
    <w:link w:val="FooterChar"/>
    <w:uiPriority w:val="99"/>
    <w:unhideWhenUsed/>
    <w:rsid w:val="00BD0790"/>
    <w:pPr>
      <w:tabs>
        <w:tab w:val="center" w:pos="4513"/>
        <w:tab w:val="right" w:pos="9026"/>
      </w:tabs>
    </w:pPr>
  </w:style>
  <w:style w:type="character" w:customStyle="1" w:styleId="FooterChar">
    <w:name w:val="Footer Char"/>
    <w:basedOn w:val="DefaultParagraphFont"/>
    <w:link w:val="Footer"/>
    <w:uiPriority w:val="99"/>
    <w:rsid w:val="00BD0790"/>
  </w:style>
  <w:style w:type="paragraph" w:customStyle="1" w:styleId="paragraph">
    <w:name w:val="paragraph"/>
    <w:basedOn w:val="Normal"/>
    <w:rsid w:val="00F07824"/>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F07824"/>
  </w:style>
  <w:style w:type="character" w:customStyle="1" w:styleId="eop">
    <w:name w:val="eop"/>
    <w:basedOn w:val="DefaultParagraphFont"/>
    <w:rsid w:val="00F07824"/>
  </w:style>
  <w:style w:type="paragraph" w:styleId="NoSpacing">
    <w:name w:val="No Spacing"/>
    <w:uiPriority w:val="1"/>
    <w:qFormat/>
    <w:rsid w:val="00A10B26"/>
  </w:style>
  <w:style w:type="paragraph" w:styleId="NormalWeb">
    <w:name w:val="Normal (Web)"/>
    <w:basedOn w:val="Normal"/>
    <w:uiPriority w:val="99"/>
    <w:semiHidden/>
    <w:unhideWhenUsed/>
    <w:rsid w:val="00B40C01"/>
    <w:pPr>
      <w:spacing w:before="100" w:beforeAutospacing="1" w:after="100" w:afterAutospacing="1"/>
    </w:pPr>
    <w:rPr>
      <w:rFonts w:ascii="Times New Roman" w:eastAsia="Times New Roman" w:hAnsi="Times New Roman" w:cs="Times New Roman"/>
      <w:lang w:val="en-GB" w:eastAsia="en-GB"/>
    </w:rPr>
  </w:style>
  <w:style w:type="character" w:styleId="Hyperlink">
    <w:name w:val="Hyperlink"/>
    <w:basedOn w:val="DefaultParagraphFont"/>
    <w:uiPriority w:val="99"/>
    <w:unhideWhenUsed/>
    <w:rsid w:val="00795243"/>
    <w:rPr>
      <w:color w:val="0563C1" w:themeColor="hyperlink"/>
      <w:u w:val="single"/>
    </w:rPr>
  </w:style>
  <w:style w:type="character" w:styleId="UnresolvedMention">
    <w:name w:val="Unresolved Mention"/>
    <w:basedOn w:val="DefaultParagraphFont"/>
    <w:uiPriority w:val="99"/>
    <w:rsid w:val="00795243"/>
    <w:rPr>
      <w:color w:val="605E5C"/>
      <w:shd w:val="clear" w:color="auto" w:fill="E1DFDD"/>
    </w:rPr>
  </w:style>
  <w:style w:type="paragraph" w:customStyle="1" w:styleId="Default">
    <w:name w:val="Default"/>
    <w:rsid w:val="00E705C0"/>
    <w:pPr>
      <w:autoSpaceDE w:val="0"/>
      <w:autoSpaceDN w:val="0"/>
      <w:adjustRightInd w:val="0"/>
    </w:pPr>
    <w:rPr>
      <w:rFonts w:ascii="Calibri" w:hAnsi="Calibri" w:cs="Calibri"/>
      <w:color w:val="000000"/>
      <w:lang w:val="en-GB"/>
    </w:rPr>
  </w:style>
  <w:style w:type="table" w:styleId="TableGrid">
    <w:name w:val="Table Grid"/>
    <w:basedOn w:val="TableNormal"/>
    <w:uiPriority w:val="59"/>
    <w:rsid w:val="00E705C0"/>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705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210970">
      <w:bodyDiv w:val="1"/>
      <w:marLeft w:val="0"/>
      <w:marRight w:val="0"/>
      <w:marTop w:val="0"/>
      <w:marBottom w:val="0"/>
      <w:divBdr>
        <w:top w:val="none" w:sz="0" w:space="0" w:color="auto"/>
        <w:left w:val="none" w:sz="0" w:space="0" w:color="auto"/>
        <w:bottom w:val="none" w:sz="0" w:space="0" w:color="auto"/>
        <w:right w:val="none" w:sz="0" w:space="0" w:color="auto"/>
      </w:divBdr>
    </w:div>
    <w:div w:id="646514363">
      <w:bodyDiv w:val="1"/>
      <w:marLeft w:val="0"/>
      <w:marRight w:val="0"/>
      <w:marTop w:val="0"/>
      <w:marBottom w:val="0"/>
      <w:divBdr>
        <w:top w:val="none" w:sz="0" w:space="0" w:color="auto"/>
        <w:left w:val="none" w:sz="0" w:space="0" w:color="auto"/>
        <w:bottom w:val="none" w:sz="0" w:space="0" w:color="auto"/>
        <w:right w:val="none" w:sz="0" w:space="0" w:color="auto"/>
      </w:divBdr>
    </w:div>
    <w:div w:id="673148842">
      <w:bodyDiv w:val="1"/>
      <w:marLeft w:val="0"/>
      <w:marRight w:val="0"/>
      <w:marTop w:val="0"/>
      <w:marBottom w:val="0"/>
      <w:divBdr>
        <w:top w:val="none" w:sz="0" w:space="0" w:color="auto"/>
        <w:left w:val="none" w:sz="0" w:space="0" w:color="auto"/>
        <w:bottom w:val="none" w:sz="0" w:space="0" w:color="auto"/>
        <w:right w:val="none" w:sz="0" w:space="0" w:color="auto"/>
      </w:divBdr>
    </w:div>
    <w:div w:id="705101991">
      <w:bodyDiv w:val="1"/>
      <w:marLeft w:val="0"/>
      <w:marRight w:val="0"/>
      <w:marTop w:val="0"/>
      <w:marBottom w:val="0"/>
      <w:divBdr>
        <w:top w:val="none" w:sz="0" w:space="0" w:color="auto"/>
        <w:left w:val="none" w:sz="0" w:space="0" w:color="auto"/>
        <w:bottom w:val="none" w:sz="0" w:space="0" w:color="auto"/>
        <w:right w:val="none" w:sz="0" w:space="0" w:color="auto"/>
      </w:divBdr>
      <w:divsChild>
        <w:div w:id="1078484610">
          <w:marLeft w:val="0"/>
          <w:marRight w:val="0"/>
          <w:marTop w:val="0"/>
          <w:marBottom w:val="0"/>
          <w:divBdr>
            <w:top w:val="none" w:sz="0" w:space="0" w:color="auto"/>
            <w:left w:val="none" w:sz="0" w:space="0" w:color="auto"/>
            <w:bottom w:val="none" w:sz="0" w:space="0" w:color="auto"/>
            <w:right w:val="none" w:sz="0" w:space="0" w:color="auto"/>
          </w:divBdr>
        </w:div>
        <w:div w:id="846283930">
          <w:marLeft w:val="0"/>
          <w:marRight w:val="0"/>
          <w:marTop w:val="0"/>
          <w:marBottom w:val="0"/>
          <w:divBdr>
            <w:top w:val="none" w:sz="0" w:space="0" w:color="auto"/>
            <w:left w:val="none" w:sz="0" w:space="0" w:color="auto"/>
            <w:bottom w:val="none" w:sz="0" w:space="0" w:color="auto"/>
            <w:right w:val="none" w:sz="0" w:space="0" w:color="auto"/>
          </w:divBdr>
        </w:div>
        <w:div w:id="1372345585">
          <w:marLeft w:val="0"/>
          <w:marRight w:val="0"/>
          <w:marTop w:val="0"/>
          <w:marBottom w:val="0"/>
          <w:divBdr>
            <w:top w:val="none" w:sz="0" w:space="0" w:color="auto"/>
            <w:left w:val="none" w:sz="0" w:space="0" w:color="auto"/>
            <w:bottom w:val="none" w:sz="0" w:space="0" w:color="auto"/>
            <w:right w:val="none" w:sz="0" w:space="0" w:color="auto"/>
          </w:divBdr>
        </w:div>
        <w:div w:id="952781792">
          <w:marLeft w:val="0"/>
          <w:marRight w:val="0"/>
          <w:marTop w:val="0"/>
          <w:marBottom w:val="0"/>
          <w:divBdr>
            <w:top w:val="none" w:sz="0" w:space="0" w:color="auto"/>
            <w:left w:val="none" w:sz="0" w:space="0" w:color="auto"/>
            <w:bottom w:val="none" w:sz="0" w:space="0" w:color="auto"/>
            <w:right w:val="none" w:sz="0" w:space="0" w:color="auto"/>
          </w:divBdr>
        </w:div>
        <w:div w:id="2081906629">
          <w:marLeft w:val="0"/>
          <w:marRight w:val="0"/>
          <w:marTop w:val="0"/>
          <w:marBottom w:val="0"/>
          <w:divBdr>
            <w:top w:val="none" w:sz="0" w:space="0" w:color="auto"/>
            <w:left w:val="none" w:sz="0" w:space="0" w:color="auto"/>
            <w:bottom w:val="none" w:sz="0" w:space="0" w:color="auto"/>
            <w:right w:val="none" w:sz="0" w:space="0" w:color="auto"/>
          </w:divBdr>
        </w:div>
        <w:div w:id="743067464">
          <w:marLeft w:val="0"/>
          <w:marRight w:val="0"/>
          <w:marTop w:val="0"/>
          <w:marBottom w:val="0"/>
          <w:divBdr>
            <w:top w:val="none" w:sz="0" w:space="0" w:color="auto"/>
            <w:left w:val="none" w:sz="0" w:space="0" w:color="auto"/>
            <w:bottom w:val="none" w:sz="0" w:space="0" w:color="auto"/>
            <w:right w:val="none" w:sz="0" w:space="0" w:color="auto"/>
          </w:divBdr>
        </w:div>
        <w:div w:id="343635787">
          <w:marLeft w:val="0"/>
          <w:marRight w:val="0"/>
          <w:marTop w:val="0"/>
          <w:marBottom w:val="0"/>
          <w:divBdr>
            <w:top w:val="none" w:sz="0" w:space="0" w:color="auto"/>
            <w:left w:val="none" w:sz="0" w:space="0" w:color="auto"/>
            <w:bottom w:val="none" w:sz="0" w:space="0" w:color="auto"/>
            <w:right w:val="none" w:sz="0" w:space="0" w:color="auto"/>
          </w:divBdr>
        </w:div>
      </w:divsChild>
    </w:div>
    <w:div w:id="808287764">
      <w:bodyDiv w:val="1"/>
      <w:marLeft w:val="0"/>
      <w:marRight w:val="0"/>
      <w:marTop w:val="0"/>
      <w:marBottom w:val="0"/>
      <w:divBdr>
        <w:top w:val="none" w:sz="0" w:space="0" w:color="auto"/>
        <w:left w:val="none" w:sz="0" w:space="0" w:color="auto"/>
        <w:bottom w:val="none" w:sz="0" w:space="0" w:color="auto"/>
        <w:right w:val="none" w:sz="0" w:space="0" w:color="auto"/>
      </w:divBdr>
    </w:div>
    <w:div w:id="1199440238">
      <w:bodyDiv w:val="1"/>
      <w:marLeft w:val="0"/>
      <w:marRight w:val="0"/>
      <w:marTop w:val="0"/>
      <w:marBottom w:val="0"/>
      <w:divBdr>
        <w:top w:val="none" w:sz="0" w:space="0" w:color="auto"/>
        <w:left w:val="none" w:sz="0" w:space="0" w:color="auto"/>
        <w:bottom w:val="none" w:sz="0" w:space="0" w:color="auto"/>
        <w:right w:val="none" w:sz="0" w:space="0" w:color="auto"/>
      </w:divBdr>
      <w:divsChild>
        <w:div w:id="1091390034">
          <w:marLeft w:val="0"/>
          <w:marRight w:val="0"/>
          <w:marTop w:val="0"/>
          <w:marBottom w:val="0"/>
          <w:divBdr>
            <w:top w:val="none" w:sz="0" w:space="0" w:color="auto"/>
            <w:left w:val="none" w:sz="0" w:space="0" w:color="auto"/>
            <w:bottom w:val="none" w:sz="0" w:space="0" w:color="auto"/>
            <w:right w:val="none" w:sz="0" w:space="0" w:color="auto"/>
          </w:divBdr>
        </w:div>
        <w:div w:id="1158569784">
          <w:marLeft w:val="0"/>
          <w:marRight w:val="0"/>
          <w:marTop w:val="0"/>
          <w:marBottom w:val="0"/>
          <w:divBdr>
            <w:top w:val="none" w:sz="0" w:space="0" w:color="auto"/>
            <w:left w:val="none" w:sz="0" w:space="0" w:color="auto"/>
            <w:bottom w:val="none" w:sz="0" w:space="0" w:color="auto"/>
            <w:right w:val="none" w:sz="0" w:space="0" w:color="auto"/>
          </w:divBdr>
        </w:div>
        <w:div w:id="342165938">
          <w:marLeft w:val="0"/>
          <w:marRight w:val="0"/>
          <w:marTop w:val="0"/>
          <w:marBottom w:val="0"/>
          <w:divBdr>
            <w:top w:val="none" w:sz="0" w:space="0" w:color="auto"/>
            <w:left w:val="none" w:sz="0" w:space="0" w:color="auto"/>
            <w:bottom w:val="none" w:sz="0" w:space="0" w:color="auto"/>
            <w:right w:val="none" w:sz="0" w:space="0" w:color="auto"/>
          </w:divBdr>
        </w:div>
        <w:div w:id="128786399">
          <w:marLeft w:val="0"/>
          <w:marRight w:val="0"/>
          <w:marTop w:val="0"/>
          <w:marBottom w:val="0"/>
          <w:divBdr>
            <w:top w:val="none" w:sz="0" w:space="0" w:color="auto"/>
            <w:left w:val="none" w:sz="0" w:space="0" w:color="auto"/>
            <w:bottom w:val="none" w:sz="0" w:space="0" w:color="auto"/>
            <w:right w:val="none" w:sz="0" w:space="0" w:color="auto"/>
          </w:divBdr>
        </w:div>
        <w:div w:id="783771998">
          <w:marLeft w:val="0"/>
          <w:marRight w:val="0"/>
          <w:marTop w:val="0"/>
          <w:marBottom w:val="0"/>
          <w:divBdr>
            <w:top w:val="none" w:sz="0" w:space="0" w:color="auto"/>
            <w:left w:val="none" w:sz="0" w:space="0" w:color="auto"/>
            <w:bottom w:val="none" w:sz="0" w:space="0" w:color="auto"/>
            <w:right w:val="none" w:sz="0" w:space="0" w:color="auto"/>
          </w:divBdr>
        </w:div>
        <w:div w:id="1432631258">
          <w:marLeft w:val="0"/>
          <w:marRight w:val="0"/>
          <w:marTop w:val="0"/>
          <w:marBottom w:val="0"/>
          <w:divBdr>
            <w:top w:val="none" w:sz="0" w:space="0" w:color="auto"/>
            <w:left w:val="none" w:sz="0" w:space="0" w:color="auto"/>
            <w:bottom w:val="none" w:sz="0" w:space="0" w:color="auto"/>
            <w:right w:val="none" w:sz="0" w:space="0" w:color="auto"/>
          </w:divBdr>
        </w:div>
        <w:div w:id="1280068671">
          <w:marLeft w:val="0"/>
          <w:marRight w:val="0"/>
          <w:marTop w:val="0"/>
          <w:marBottom w:val="0"/>
          <w:divBdr>
            <w:top w:val="none" w:sz="0" w:space="0" w:color="auto"/>
            <w:left w:val="none" w:sz="0" w:space="0" w:color="auto"/>
            <w:bottom w:val="none" w:sz="0" w:space="0" w:color="auto"/>
            <w:right w:val="none" w:sz="0" w:space="0" w:color="auto"/>
          </w:divBdr>
        </w:div>
        <w:div w:id="1018308516">
          <w:marLeft w:val="0"/>
          <w:marRight w:val="0"/>
          <w:marTop w:val="0"/>
          <w:marBottom w:val="0"/>
          <w:divBdr>
            <w:top w:val="none" w:sz="0" w:space="0" w:color="auto"/>
            <w:left w:val="none" w:sz="0" w:space="0" w:color="auto"/>
            <w:bottom w:val="none" w:sz="0" w:space="0" w:color="auto"/>
            <w:right w:val="none" w:sz="0" w:space="0" w:color="auto"/>
          </w:divBdr>
        </w:div>
      </w:divsChild>
    </w:div>
    <w:div w:id="1416970558">
      <w:bodyDiv w:val="1"/>
      <w:marLeft w:val="0"/>
      <w:marRight w:val="0"/>
      <w:marTop w:val="0"/>
      <w:marBottom w:val="0"/>
      <w:divBdr>
        <w:top w:val="none" w:sz="0" w:space="0" w:color="auto"/>
        <w:left w:val="none" w:sz="0" w:space="0" w:color="auto"/>
        <w:bottom w:val="none" w:sz="0" w:space="0" w:color="auto"/>
        <w:right w:val="none" w:sz="0" w:space="0" w:color="auto"/>
      </w:divBdr>
    </w:div>
    <w:div w:id="1896696446">
      <w:bodyDiv w:val="1"/>
      <w:marLeft w:val="0"/>
      <w:marRight w:val="0"/>
      <w:marTop w:val="0"/>
      <w:marBottom w:val="0"/>
      <w:divBdr>
        <w:top w:val="none" w:sz="0" w:space="0" w:color="auto"/>
        <w:left w:val="none" w:sz="0" w:space="0" w:color="auto"/>
        <w:bottom w:val="none" w:sz="0" w:space="0" w:color="auto"/>
        <w:right w:val="none" w:sz="0" w:space="0" w:color="auto"/>
      </w:divBdr>
    </w:div>
    <w:div w:id="21204419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conferences@cliffcollege.ac.uk"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james\AppData\Local\Microsoft\Windows\INetCache\Content.Outlook\20HNZDKD\757852400-Cliff-Letterhead_Word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8f9c5d4-582f-4227-8141-6147d66f0cdb" xsi:nil="true"/>
    <lcf76f155ced4ddcb4097134ff3c332f xmlns="7c8ce760-1107-4f26-9847-2fa5782b9d07">
      <Terms xmlns="http://schemas.microsoft.com/office/infopath/2007/PartnerControls"/>
    </lcf76f155ced4ddcb4097134ff3c332f>
    <IconOverlay xmlns="http://schemas.microsoft.com/sharepoint/v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9265DFEB7F8014A82BA4AB2C264496F" ma:contentTypeVersion="19" ma:contentTypeDescription="Create a new document." ma:contentTypeScope="" ma:versionID="cfd11427c93bcc6794c3ed55f01a3c1c">
  <xsd:schema xmlns:xsd="http://www.w3.org/2001/XMLSchema" xmlns:xs="http://www.w3.org/2001/XMLSchema" xmlns:p="http://schemas.microsoft.com/office/2006/metadata/properties" xmlns:ns2="7c8ce760-1107-4f26-9847-2fa5782b9d07" xmlns:ns3="58f9c5d4-582f-4227-8141-6147d66f0cdb" xmlns:ns4="http://schemas.microsoft.com/sharepoint/v4" targetNamespace="http://schemas.microsoft.com/office/2006/metadata/properties" ma:root="true" ma:fieldsID="60d3bfc232d1456208cfa5334507d5bb" ns2:_="" ns3:_="" ns4:_="">
    <xsd:import namespace="7c8ce760-1107-4f26-9847-2fa5782b9d07"/>
    <xsd:import namespace="58f9c5d4-582f-4227-8141-6147d66f0cdb"/>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SearchProperties" minOccurs="0"/>
                <xsd:element ref="ns4:IconOverlay"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8ce760-1107-4f26-9847-2fa5782b9d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9e7a18f-200c-4de7-bb57-db5656e46d71"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f9c5d4-582f-4227-8141-6147d66f0c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0afc234d-63dc-4f72-a561-115e446d66a5}" ma:internalName="TaxCatchAll" ma:showField="CatchAllData" ma:web="58f9c5d4-582f-4227-8141-6147d66f0cd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4"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B825D2-FE13-4041-9943-CAE5D4D2FB0E}">
  <ds:schemaRefs>
    <ds:schemaRef ds:uri="http://schemas.microsoft.com/sharepoint/v3/contenttype/forms"/>
  </ds:schemaRefs>
</ds:datastoreItem>
</file>

<file path=customXml/itemProps2.xml><?xml version="1.0" encoding="utf-8"?>
<ds:datastoreItem xmlns:ds="http://schemas.openxmlformats.org/officeDocument/2006/customXml" ds:itemID="{BA89FC5D-A4BB-4D2B-8C71-B60936E77602}">
  <ds:schemaRefs>
    <ds:schemaRef ds:uri="http://schemas.microsoft.com/office/2006/metadata/properties"/>
    <ds:schemaRef ds:uri="http://schemas.microsoft.com/office/infopath/2007/PartnerControls"/>
    <ds:schemaRef ds:uri="58f9c5d4-582f-4227-8141-6147d66f0cdb"/>
    <ds:schemaRef ds:uri="7c8ce760-1107-4f26-9847-2fa5782b9d07"/>
    <ds:schemaRef ds:uri="http://schemas.microsoft.com/sharepoint/v4"/>
  </ds:schemaRefs>
</ds:datastoreItem>
</file>

<file path=customXml/itemProps3.xml><?xml version="1.0" encoding="utf-8"?>
<ds:datastoreItem xmlns:ds="http://schemas.openxmlformats.org/officeDocument/2006/customXml" ds:itemID="{AE647D61-3504-4DA0-877A-4EE951BE3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8ce760-1107-4f26-9847-2fa5782b9d07"/>
    <ds:schemaRef ds:uri="58f9c5d4-582f-4227-8141-6147d66f0cdb"/>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757852400-Cliff-Letterhead_Word_Template</Template>
  <TotalTime>1</TotalTime>
  <Pages>4</Pages>
  <Words>772</Words>
  <Characters>3937</Characters>
  <Application>Microsoft Office Word</Application>
  <DocSecurity>0</DocSecurity>
  <Lines>133</Lines>
  <Paragraphs>62</Paragraphs>
  <ScaleCrop>false</ScaleCrop>
  <Company/>
  <LinksUpToDate>false</LinksUpToDate>
  <CharactersWithSpaces>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Anneka James</dc:creator>
  <cp:keywords/>
  <dc:description/>
  <cp:lastModifiedBy>Carole Marsden</cp:lastModifiedBy>
  <cp:revision>31</cp:revision>
  <cp:lastPrinted>2021-08-17T15:16:00Z</cp:lastPrinted>
  <dcterms:created xsi:type="dcterms:W3CDTF">2026-02-03T07:58:00Z</dcterms:created>
  <dcterms:modified xsi:type="dcterms:W3CDTF">2026-02-24T10:49:00Z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0x01010049265DFEB7F8014A82BA4AB2C264496F</vt:lpwstr>
  </property>
  <property fmtid="{D5CDD505-2E9C-101B-9397-08002B2CF9AE}" pid="3" name="MediaServiceImageTags">
    <vt:lpwstr/>
  </property>
</Properties>
</file>